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0D2" w:rsidRPr="008C6737" w:rsidRDefault="006A10D2" w:rsidP="008C6737">
      <w:pPr>
        <w:pStyle w:val="a"/>
        <w:jc w:val="center"/>
        <w:rPr>
          <w:sz w:val="24"/>
          <w:szCs w:val="24"/>
        </w:rPr>
      </w:pPr>
      <w:r w:rsidRPr="008C6737">
        <w:rPr>
          <w:sz w:val="24"/>
          <w:szCs w:val="24"/>
        </w:rPr>
        <w:t>План основных мероприятий</w:t>
      </w:r>
    </w:p>
    <w:p w:rsidR="006A10D2" w:rsidRPr="008C6737" w:rsidRDefault="006A10D2" w:rsidP="008C6737">
      <w:pPr>
        <w:pStyle w:val="a"/>
        <w:jc w:val="center"/>
        <w:rPr>
          <w:sz w:val="24"/>
          <w:szCs w:val="24"/>
        </w:rPr>
      </w:pPr>
      <w:r w:rsidRPr="008C6737">
        <w:rPr>
          <w:sz w:val="24"/>
          <w:szCs w:val="24"/>
        </w:rPr>
        <w:t xml:space="preserve">врайоне </w:t>
      </w:r>
      <w:r>
        <w:rPr>
          <w:sz w:val="24"/>
          <w:szCs w:val="24"/>
        </w:rPr>
        <w:t>Строгино</w:t>
      </w:r>
      <w:r w:rsidRPr="008C6737">
        <w:rPr>
          <w:sz w:val="24"/>
          <w:szCs w:val="24"/>
        </w:rPr>
        <w:t>СЕВЕРО-ЗАПАДНОГО АДМИНИСТРАТИВНОГО ОКРУГА</w:t>
      </w:r>
    </w:p>
    <w:p w:rsidR="006A10D2" w:rsidRPr="008C6737" w:rsidRDefault="006A10D2" w:rsidP="00302981">
      <w:pPr>
        <w:pStyle w:val="a"/>
        <w:jc w:val="center"/>
        <w:rPr>
          <w:sz w:val="24"/>
          <w:szCs w:val="24"/>
        </w:rPr>
      </w:pPr>
      <w:r w:rsidRPr="008C6737">
        <w:rPr>
          <w:sz w:val="24"/>
          <w:szCs w:val="24"/>
        </w:rPr>
        <w:t xml:space="preserve">с </w:t>
      </w:r>
      <w:r>
        <w:rPr>
          <w:sz w:val="24"/>
          <w:szCs w:val="24"/>
        </w:rPr>
        <w:t>21декабря</w:t>
      </w:r>
      <w:r w:rsidRPr="008C6737">
        <w:rPr>
          <w:sz w:val="24"/>
          <w:szCs w:val="24"/>
        </w:rPr>
        <w:t xml:space="preserve">по </w:t>
      </w:r>
      <w:r>
        <w:rPr>
          <w:sz w:val="24"/>
          <w:szCs w:val="24"/>
        </w:rPr>
        <w:t>27декабря</w:t>
      </w:r>
      <w:r w:rsidRPr="008C6737">
        <w:rPr>
          <w:sz w:val="24"/>
          <w:szCs w:val="24"/>
        </w:rPr>
        <w:t>201</w:t>
      </w:r>
      <w:r>
        <w:rPr>
          <w:sz w:val="24"/>
          <w:szCs w:val="24"/>
        </w:rPr>
        <w:t>5</w:t>
      </w:r>
      <w:r w:rsidRPr="008C6737">
        <w:rPr>
          <w:sz w:val="24"/>
          <w:szCs w:val="24"/>
        </w:rPr>
        <w:t xml:space="preserve"> года</w:t>
      </w:r>
    </w:p>
    <w:p w:rsidR="006A10D2" w:rsidRPr="008C6737" w:rsidRDefault="006A10D2" w:rsidP="008C6737">
      <w:pPr>
        <w:pStyle w:val="a"/>
        <w:jc w:val="center"/>
        <w:rPr>
          <w:b w:val="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10"/>
        <w:gridCol w:w="4756"/>
        <w:gridCol w:w="31"/>
        <w:gridCol w:w="2773"/>
        <w:gridCol w:w="2822"/>
        <w:gridCol w:w="1829"/>
      </w:tblGrid>
      <w:tr w:rsidR="006A10D2" w:rsidRPr="008C6737" w:rsidTr="00807B97">
        <w:trPr>
          <w:trHeight w:val="404"/>
        </w:trPr>
        <w:tc>
          <w:tcPr>
            <w:tcW w:w="2567" w:type="pct"/>
            <w:gridSpan w:val="2"/>
          </w:tcPr>
          <w:p w:rsidR="006A10D2" w:rsidRPr="008C6737" w:rsidRDefault="006A10D2" w:rsidP="00807B97">
            <w:pPr>
              <w:overflowPunct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15" w:type="pct"/>
            <w:gridSpan w:val="2"/>
          </w:tcPr>
          <w:p w:rsidR="006A10D2" w:rsidRPr="008C6737" w:rsidRDefault="006A10D2" w:rsidP="00807B97">
            <w:pPr>
              <w:overflowPunct w:val="0"/>
              <w:adjustRightInd w:val="0"/>
              <w:rPr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Предполагаемое           количество     чел</w:t>
            </w:r>
            <w:r w:rsidRPr="008C6737">
              <w:rPr>
                <w:sz w:val="24"/>
                <w:szCs w:val="24"/>
              </w:rPr>
              <w:t>о</w:t>
            </w:r>
            <w:r w:rsidRPr="008C6737">
              <w:rPr>
                <w:sz w:val="24"/>
                <w:szCs w:val="24"/>
              </w:rPr>
              <w:t>век</w:t>
            </w:r>
          </w:p>
        </w:tc>
        <w:tc>
          <w:tcPr>
            <w:tcW w:w="921" w:type="pct"/>
          </w:tcPr>
          <w:p w:rsidR="006A10D2" w:rsidRPr="008C6737" w:rsidRDefault="006A10D2" w:rsidP="00807B97">
            <w:pPr>
              <w:overflowPunct w:val="0"/>
              <w:adjustRightInd w:val="0"/>
              <w:rPr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Степень            конфликтности</w:t>
            </w:r>
          </w:p>
        </w:tc>
        <w:tc>
          <w:tcPr>
            <w:tcW w:w="597" w:type="pct"/>
          </w:tcPr>
          <w:p w:rsidR="006A10D2" w:rsidRPr="008C6737" w:rsidRDefault="006A10D2" w:rsidP="00807B97">
            <w:pPr>
              <w:overflowPunct w:val="0"/>
              <w:adjustRightInd w:val="0"/>
              <w:rPr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Суть конфли</w:t>
            </w:r>
            <w:r w:rsidRPr="008C6737">
              <w:rPr>
                <w:sz w:val="24"/>
                <w:szCs w:val="24"/>
              </w:rPr>
              <w:t>к</w:t>
            </w:r>
            <w:r w:rsidRPr="008C6737">
              <w:rPr>
                <w:sz w:val="24"/>
                <w:szCs w:val="24"/>
              </w:rPr>
              <w:t>та</w:t>
            </w:r>
          </w:p>
        </w:tc>
      </w:tr>
      <w:tr w:rsidR="006A10D2" w:rsidRPr="008C6737" w:rsidTr="00807B97">
        <w:trPr>
          <w:trHeight w:val="310"/>
        </w:trPr>
        <w:tc>
          <w:tcPr>
            <w:tcW w:w="5000" w:type="pct"/>
            <w:gridSpan w:val="6"/>
          </w:tcPr>
          <w:p w:rsidR="006A10D2" w:rsidRPr="008C6737" w:rsidRDefault="006A10D2" w:rsidP="00807B97">
            <w:pPr>
              <w:overflowPunct w:val="0"/>
              <w:adjustRightInd w:val="0"/>
              <w:rPr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 xml:space="preserve">                                                    Районные мероприятия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77728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декабря 12.00</w:t>
            </w:r>
          </w:p>
          <w:p w:rsidR="006A10D2" w:rsidRDefault="006A10D2" w:rsidP="00CF755B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CF755B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442D68" w:rsidRDefault="006A10D2" w:rsidP="009348A5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Спортивный турнир по дартс совместно с Муниципалитетом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21декабря 13.30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День театра</w:t>
            </w:r>
          </w:p>
          <w:p w:rsidR="006A10D2" w:rsidRPr="009348A5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Миниатюра «Будь здоров, пенсионер» в исполнении участниц театральной ст</w:t>
            </w:r>
            <w:r w:rsidRPr="003A45BF">
              <w:rPr>
                <w:sz w:val="24"/>
              </w:rPr>
              <w:t>у</w:t>
            </w:r>
            <w:r w:rsidRPr="003A45BF">
              <w:rPr>
                <w:sz w:val="24"/>
              </w:rPr>
              <w:t>дии филиала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22декабря 12.00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9348A5" w:rsidRDefault="006A10D2" w:rsidP="005147FE">
            <w:pPr>
              <w:overflowPunct w:val="0"/>
              <w:adjustRightInd w:val="0"/>
              <w:rPr>
                <w:sz w:val="24"/>
              </w:rPr>
            </w:pPr>
            <w:r w:rsidRPr="001A0919">
              <w:rPr>
                <w:sz w:val="24"/>
                <w:lang w:eastAsia="en-US"/>
              </w:rPr>
              <w:t>Беседа психолога «Эмоциональная гр</w:t>
            </w:r>
            <w:r w:rsidRPr="001A0919">
              <w:rPr>
                <w:sz w:val="24"/>
                <w:lang w:eastAsia="en-US"/>
              </w:rPr>
              <w:t>а</w:t>
            </w:r>
            <w:r w:rsidRPr="001A0919">
              <w:rPr>
                <w:sz w:val="24"/>
                <w:lang w:eastAsia="en-US"/>
              </w:rPr>
              <w:t>мотность»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22декабря 14.00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9348A5" w:rsidRDefault="006A10D2" w:rsidP="009348A5">
            <w:pPr>
              <w:overflowPunct w:val="0"/>
              <w:adjustRightInd w:val="0"/>
              <w:rPr>
                <w:sz w:val="24"/>
              </w:rPr>
            </w:pPr>
            <w:r w:rsidRPr="001A0919">
              <w:rPr>
                <w:sz w:val="24"/>
                <w:lang w:eastAsia="en-US"/>
              </w:rPr>
              <w:t>Встреча с представителем Банка Мос</w:t>
            </w:r>
            <w:r w:rsidRPr="001A0919">
              <w:rPr>
                <w:sz w:val="24"/>
                <w:lang w:eastAsia="en-US"/>
              </w:rPr>
              <w:t>к</w:t>
            </w:r>
            <w:r w:rsidRPr="001A0919">
              <w:rPr>
                <w:sz w:val="24"/>
                <w:lang w:eastAsia="en-US"/>
              </w:rPr>
              <w:t>вы «Пенсионные банковские карты»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23декабря 14.00</w:t>
            </w:r>
          </w:p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3A45BF">
              <w:rPr>
                <w:sz w:val="24"/>
                <w:lang w:eastAsia="en-US"/>
              </w:rPr>
              <w:t>Ул. Таллинская, 3-2</w:t>
            </w:r>
          </w:p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 w:rsidRPr="003A45BF">
              <w:rPr>
                <w:sz w:val="24"/>
                <w:lang w:eastAsia="en-US"/>
              </w:rPr>
              <w:t>ГБОУ СОШ № 705</w:t>
            </w:r>
          </w:p>
        </w:tc>
        <w:tc>
          <w:tcPr>
            <w:tcW w:w="1562" w:type="pct"/>
            <w:gridSpan w:val="2"/>
          </w:tcPr>
          <w:p w:rsidR="006A10D2" w:rsidRPr="009348A5" w:rsidRDefault="006A10D2" w:rsidP="00CF755B">
            <w:pPr>
              <w:overflowPunct w:val="0"/>
              <w:adjustRightInd w:val="0"/>
              <w:rPr>
                <w:sz w:val="24"/>
              </w:rPr>
            </w:pPr>
            <w:r w:rsidRPr="00423C8B">
              <w:rPr>
                <w:sz w:val="24"/>
              </w:rPr>
              <w:t>Новогоднее праздничное  мероприятие «Подарок детям» для детей с огран</w:t>
            </w:r>
            <w:r w:rsidRPr="00423C8B">
              <w:rPr>
                <w:sz w:val="24"/>
              </w:rPr>
              <w:t>и</w:t>
            </w:r>
            <w:r w:rsidRPr="00423C8B">
              <w:rPr>
                <w:sz w:val="24"/>
              </w:rPr>
              <w:t>ченными возможностями здоровья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23декабря 12.00</w:t>
            </w:r>
          </w:p>
          <w:p w:rsidR="006A10D2" w:rsidRDefault="006A10D2" w:rsidP="00CF755B">
            <w:pPr>
              <w:overflowPunct w:val="0"/>
              <w:adjustRightInd w:val="0"/>
              <w:rPr>
                <w:sz w:val="24"/>
                <w:szCs w:val="24"/>
              </w:rPr>
            </w:pPr>
            <w:r w:rsidRPr="003A45BF">
              <w:rPr>
                <w:sz w:val="24"/>
                <w:lang w:eastAsia="en-US"/>
              </w:rPr>
              <w:t>Филиал «Строгино» Стр</w:t>
            </w:r>
            <w:r w:rsidRPr="003A45BF">
              <w:rPr>
                <w:sz w:val="24"/>
                <w:lang w:eastAsia="en-US"/>
              </w:rPr>
              <w:t>о</w:t>
            </w:r>
            <w:r w:rsidRPr="003A45BF">
              <w:rPr>
                <w:sz w:val="24"/>
                <w:lang w:eastAsia="en-US"/>
              </w:rPr>
              <w:t>гинский бульвар, 5</w:t>
            </w:r>
          </w:p>
        </w:tc>
        <w:tc>
          <w:tcPr>
            <w:tcW w:w="1562" w:type="pct"/>
            <w:gridSpan w:val="2"/>
          </w:tcPr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К Новому году</w:t>
            </w:r>
          </w:p>
          <w:p w:rsidR="006A10D2" w:rsidRPr="009348A5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Праздничный концерт артистов «Мы ж</w:t>
            </w:r>
            <w:r w:rsidRPr="003A45BF">
              <w:rPr>
                <w:sz w:val="24"/>
              </w:rPr>
              <w:t>е</w:t>
            </w:r>
            <w:r w:rsidRPr="003A45BF">
              <w:rPr>
                <w:sz w:val="24"/>
              </w:rPr>
              <w:t>лаем счастья вам!»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23декабря13.30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День путешествий</w:t>
            </w:r>
          </w:p>
          <w:p w:rsidR="006A10D2" w:rsidRPr="009348A5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Презентация «Социальная работа в Бангладеш, Сингапуре»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24декабря 11.00</w:t>
            </w:r>
          </w:p>
          <w:p w:rsidR="006A10D2" w:rsidRDefault="006A10D2" w:rsidP="00442D68">
            <w:pPr>
              <w:overflowPunct w:val="0"/>
              <w:adjustRightInd w:val="0"/>
              <w:rPr>
                <w:sz w:val="24"/>
                <w:szCs w:val="24"/>
              </w:rPr>
            </w:pPr>
            <w:r w:rsidRPr="003A45BF">
              <w:rPr>
                <w:sz w:val="24"/>
                <w:lang w:eastAsia="en-US"/>
              </w:rPr>
              <w:t>Ул. Кулакова, 15 ФОК «Самбо-70»</w:t>
            </w:r>
          </w:p>
        </w:tc>
        <w:tc>
          <w:tcPr>
            <w:tcW w:w="1562" w:type="pct"/>
            <w:gridSpan w:val="2"/>
          </w:tcPr>
          <w:p w:rsidR="006A10D2" w:rsidRPr="009348A5" w:rsidRDefault="006A10D2" w:rsidP="00CF755B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Фитнес зарядка для лиц пожилого во</w:t>
            </w:r>
            <w:r w:rsidRPr="003A45BF">
              <w:rPr>
                <w:sz w:val="24"/>
              </w:rPr>
              <w:t>з</w:t>
            </w:r>
            <w:r w:rsidRPr="003A45BF">
              <w:rPr>
                <w:sz w:val="24"/>
              </w:rPr>
              <w:t>раста</w:t>
            </w:r>
          </w:p>
        </w:tc>
        <w:tc>
          <w:tcPr>
            <w:tcW w:w="905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9348A5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декабря 12.00</w:t>
            </w:r>
          </w:p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</w:rPr>
              <w:t>Филиал «Строгино» Стр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гинский бульвар, 5</w:t>
            </w:r>
          </w:p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2" w:type="pct"/>
            <w:gridSpan w:val="2"/>
          </w:tcPr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День науки</w:t>
            </w:r>
          </w:p>
          <w:p w:rsidR="006A10D2" w:rsidRPr="00CF755B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</w:rPr>
              <w:t>Беседа психолога «Психология долг</w:t>
            </w:r>
            <w:r w:rsidRPr="003A45BF">
              <w:rPr>
                <w:sz w:val="24"/>
              </w:rPr>
              <w:t>о</w:t>
            </w:r>
            <w:r w:rsidRPr="003A45BF">
              <w:rPr>
                <w:sz w:val="24"/>
              </w:rPr>
              <w:t>летия»</w:t>
            </w:r>
          </w:p>
        </w:tc>
        <w:tc>
          <w:tcPr>
            <w:tcW w:w="90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декабря 13.00</w:t>
            </w:r>
          </w:p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3A45BF">
              <w:rPr>
                <w:sz w:val="24"/>
                <w:lang w:eastAsia="en-US"/>
              </w:rPr>
              <w:t>Ул. Твардовского, 21-2</w:t>
            </w:r>
          </w:p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 w:rsidRPr="003A45BF">
              <w:rPr>
                <w:sz w:val="24"/>
                <w:lang w:eastAsia="en-US"/>
              </w:rPr>
              <w:t>Библиотека № 248</w:t>
            </w:r>
          </w:p>
        </w:tc>
        <w:tc>
          <w:tcPr>
            <w:tcW w:w="1562" w:type="pct"/>
            <w:gridSpan w:val="2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 w:rsidRPr="00581369">
              <w:rPr>
                <w:sz w:val="24"/>
              </w:rPr>
              <w:t>Литературная страница «В давние-давние времена…» для жителей ВМО Строгино, посвященная 150-летию со дня рождения Р. Киплинга</w:t>
            </w:r>
          </w:p>
        </w:tc>
        <w:tc>
          <w:tcPr>
            <w:tcW w:w="90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декабря 12.00</w:t>
            </w:r>
          </w:p>
          <w:p w:rsidR="006A10D2" w:rsidRDefault="006A10D2" w:rsidP="00D719CF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F631E9">
              <w:rPr>
                <w:sz w:val="24"/>
                <w:lang w:eastAsia="en-US"/>
              </w:rPr>
              <w:t>Филиал «Строгино»</w:t>
            </w:r>
          </w:p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 w:rsidRPr="00F631E9">
              <w:rPr>
                <w:sz w:val="24"/>
                <w:lang w:eastAsia="en-US"/>
              </w:rPr>
              <w:t>Строгинский бульвар, 5</w:t>
            </w:r>
          </w:p>
        </w:tc>
        <w:tc>
          <w:tcPr>
            <w:tcW w:w="1562" w:type="pct"/>
            <w:gridSpan w:val="2"/>
          </w:tcPr>
          <w:p w:rsidR="006A10D2" w:rsidRPr="003A45BF" w:rsidRDefault="006A10D2" w:rsidP="003A45BF">
            <w:pPr>
              <w:overflowPunct w:val="0"/>
              <w:adjustRightInd w:val="0"/>
              <w:rPr>
                <w:sz w:val="24"/>
                <w:lang w:eastAsia="en-US"/>
              </w:rPr>
            </w:pPr>
            <w:r w:rsidRPr="003A45BF">
              <w:rPr>
                <w:sz w:val="24"/>
                <w:lang w:eastAsia="en-US"/>
              </w:rPr>
              <w:t>День мира</w:t>
            </w:r>
          </w:p>
          <w:p w:rsidR="006A10D2" w:rsidRPr="009348A5" w:rsidRDefault="006A10D2" w:rsidP="003A45B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  <w:lang w:eastAsia="en-US"/>
              </w:rPr>
              <w:t>Концерт семейного дуэта Ярославских- жителей района «Давайте говорить друг другу комплименты!»</w:t>
            </w:r>
          </w:p>
        </w:tc>
        <w:tc>
          <w:tcPr>
            <w:tcW w:w="90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декабря 11.30</w:t>
            </w:r>
          </w:p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 w:rsidRPr="00423C8B">
              <w:rPr>
                <w:sz w:val="24"/>
              </w:rPr>
              <w:t>Ул. М. Катукова, 22</w:t>
            </w:r>
          </w:p>
        </w:tc>
        <w:tc>
          <w:tcPr>
            <w:tcW w:w="1562" w:type="pct"/>
            <w:gridSpan w:val="2"/>
          </w:tcPr>
          <w:p w:rsidR="006A10D2" w:rsidRPr="00442D68" w:rsidRDefault="006A10D2" w:rsidP="00D719C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  <w:lang w:eastAsia="en-US"/>
              </w:rPr>
              <w:t>Зимний чемпионат по мини-футболу среди команд «Клуба любителей футб</w:t>
            </w:r>
            <w:r w:rsidRPr="003A45BF">
              <w:rPr>
                <w:sz w:val="24"/>
                <w:lang w:eastAsia="en-US"/>
              </w:rPr>
              <w:t>о</w:t>
            </w:r>
            <w:r w:rsidRPr="003A45BF">
              <w:rPr>
                <w:sz w:val="24"/>
                <w:lang w:eastAsia="en-US"/>
              </w:rPr>
              <w:t>ла»</w:t>
            </w:r>
          </w:p>
        </w:tc>
        <w:tc>
          <w:tcPr>
            <w:tcW w:w="90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1180"/>
        </w:trPr>
        <w:tc>
          <w:tcPr>
            <w:tcW w:w="101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декабря 19.00</w:t>
            </w:r>
          </w:p>
          <w:p w:rsidR="006A10D2" w:rsidRPr="00423C8B" w:rsidRDefault="006A10D2" w:rsidP="003A45BF">
            <w:pPr>
              <w:jc w:val="center"/>
              <w:rPr>
                <w:sz w:val="24"/>
              </w:rPr>
            </w:pPr>
            <w:r w:rsidRPr="00423C8B">
              <w:rPr>
                <w:sz w:val="24"/>
              </w:rPr>
              <w:t>Ул. М. Катукова, 15-2</w:t>
            </w:r>
          </w:p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 w:rsidRPr="00423C8B">
              <w:rPr>
                <w:sz w:val="24"/>
              </w:rPr>
              <w:t>Шахматный клуб «Стр</w:t>
            </w:r>
            <w:r w:rsidRPr="00423C8B">
              <w:rPr>
                <w:sz w:val="24"/>
              </w:rPr>
              <w:t>о</w:t>
            </w:r>
            <w:r w:rsidRPr="00423C8B">
              <w:rPr>
                <w:sz w:val="24"/>
              </w:rPr>
              <w:t>гинский гамбит»</w:t>
            </w:r>
          </w:p>
        </w:tc>
        <w:tc>
          <w:tcPr>
            <w:tcW w:w="1562" w:type="pct"/>
            <w:gridSpan w:val="2"/>
          </w:tcPr>
          <w:p w:rsidR="006A10D2" w:rsidRPr="00442D68" w:rsidRDefault="006A10D2" w:rsidP="00D719CF">
            <w:pPr>
              <w:overflowPunct w:val="0"/>
              <w:adjustRightInd w:val="0"/>
              <w:rPr>
                <w:sz w:val="24"/>
              </w:rPr>
            </w:pPr>
            <w:r w:rsidRPr="003A45BF">
              <w:rPr>
                <w:sz w:val="24"/>
                <w:lang w:eastAsia="en-US"/>
              </w:rPr>
              <w:t>Новогодний турнир по шахматам для жителей ВМО Строгино</w:t>
            </w:r>
          </w:p>
        </w:tc>
        <w:tc>
          <w:tcPr>
            <w:tcW w:w="905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412E7B">
        <w:trPr>
          <w:trHeight w:val="356"/>
        </w:trPr>
        <w:tc>
          <w:tcPr>
            <w:tcW w:w="4403" w:type="pct"/>
            <w:gridSpan w:val="5"/>
          </w:tcPr>
          <w:p w:rsidR="006A10D2" w:rsidRDefault="006A10D2" w:rsidP="00D719CF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62122">
              <w:rPr>
                <w:color w:val="000000"/>
                <w:sz w:val="24"/>
                <w:szCs w:val="24"/>
              </w:rPr>
              <w:t>Встречи с населением</w:t>
            </w:r>
          </w:p>
          <w:p w:rsidR="006A10D2" w:rsidRDefault="006A10D2" w:rsidP="00D719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7" w:type="pct"/>
          </w:tcPr>
          <w:p w:rsidR="006A10D2" w:rsidRDefault="006A10D2" w:rsidP="00D719CF">
            <w:pPr>
              <w:rPr>
                <w:color w:val="000000"/>
                <w:sz w:val="24"/>
                <w:szCs w:val="24"/>
              </w:rPr>
            </w:pPr>
          </w:p>
        </w:tc>
      </w:tr>
      <w:tr w:rsidR="006A10D2" w:rsidRPr="008C6737" w:rsidTr="00807B97">
        <w:trPr>
          <w:trHeight w:val="315"/>
        </w:trPr>
        <w:tc>
          <w:tcPr>
            <w:tcW w:w="1015" w:type="pct"/>
          </w:tcPr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декабря 15.00</w:t>
            </w:r>
          </w:p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района Строгино</w:t>
            </w:r>
          </w:p>
        </w:tc>
        <w:tc>
          <w:tcPr>
            <w:tcW w:w="1562" w:type="pct"/>
            <w:gridSpan w:val="2"/>
          </w:tcPr>
          <w:p w:rsidR="006A10D2" w:rsidRPr="000B7C8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главы управы с общественными советниками</w:t>
            </w:r>
          </w:p>
        </w:tc>
        <w:tc>
          <w:tcPr>
            <w:tcW w:w="905" w:type="pct"/>
          </w:tcPr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1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D719C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345"/>
        </w:trPr>
        <w:tc>
          <w:tcPr>
            <w:tcW w:w="5000" w:type="pct"/>
            <w:gridSpan w:val="6"/>
          </w:tcPr>
          <w:p w:rsidR="006A10D2" w:rsidRDefault="006A10D2" w:rsidP="00D719CF">
            <w:pPr>
              <w:jc w:val="center"/>
              <w:rPr>
                <w:color w:val="000000"/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Публичные слушания</w:t>
            </w:r>
          </w:p>
        </w:tc>
      </w:tr>
      <w:tr w:rsidR="006A10D2" w:rsidRPr="008C6737" w:rsidTr="002C1D3A">
        <w:trPr>
          <w:trHeight w:val="240"/>
        </w:trPr>
        <w:tc>
          <w:tcPr>
            <w:tcW w:w="1015" w:type="pct"/>
          </w:tcPr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pct"/>
            <w:gridSpan w:val="2"/>
          </w:tcPr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5" w:type="pct"/>
          </w:tcPr>
          <w:p w:rsidR="006A10D2" w:rsidRDefault="006A10D2" w:rsidP="00D719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1" w:type="pct"/>
          </w:tcPr>
          <w:p w:rsidR="006A10D2" w:rsidRDefault="006A10D2" w:rsidP="00D719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6A10D2" w:rsidRDefault="006A10D2" w:rsidP="00D719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6A10D2" w:rsidRPr="008C6737" w:rsidTr="00807B97">
        <w:trPr>
          <w:trHeight w:val="550"/>
        </w:trPr>
        <w:tc>
          <w:tcPr>
            <w:tcW w:w="5000" w:type="pct"/>
            <w:gridSpan w:val="6"/>
          </w:tcPr>
          <w:p w:rsidR="006A10D2" w:rsidRDefault="006A10D2" w:rsidP="00D719CF">
            <w:pPr>
              <w:rPr>
                <w:color w:val="000000"/>
                <w:sz w:val="24"/>
                <w:szCs w:val="24"/>
              </w:rPr>
            </w:pPr>
          </w:p>
          <w:p w:rsidR="006A10D2" w:rsidRDefault="006A10D2" w:rsidP="00D719CF">
            <w:pPr>
              <w:jc w:val="center"/>
              <w:rPr>
                <w:color w:val="000000"/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Заседания Координационных советов</w:t>
            </w:r>
          </w:p>
        </w:tc>
      </w:tr>
      <w:tr w:rsidR="006A10D2" w:rsidRPr="008C6737" w:rsidTr="00807B97">
        <w:trPr>
          <w:trHeight w:val="277"/>
        </w:trPr>
        <w:tc>
          <w:tcPr>
            <w:tcW w:w="101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декабря 14.00</w:t>
            </w:r>
          </w:p>
          <w:p w:rsidR="006A10D2" w:rsidRPr="003A45BF" w:rsidRDefault="006A10D2" w:rsidP="003A45BF">
            <w:pPr>
              <w:rPr>
                <w:sz w:val="24"/>
                <w:szCs w:val="24"/>
              </w:rPr>
            </w:pPr>
            <w:r w:rsidRPr="003A45BF">
              <w:rPr>
                <w:sz w:val="24"/>
                <w:szCs w:val="24"/>
              </w:rPr>
              <w:t>управа района Строгино</w:t>
            </w:r>
          </w:p>
          <w:p w:rsidR="006A10D2" w:rsidRDefault="006A10D2" w:rsidP="003A45BF">
            <w:pPr>
              <w:rPr>
                <w:sz w:val="24"/>
                <w:szCs w:val="24"/>
              </w:rPr>
            </w:pPr>
            <w:r w:rsidRPr="003A45BF">
              <w:rPr>
                <w:sz w:val="24"/>
                <w:szCs w:val="24"/>
              </w:rPr>
              <w:t>Маршала Катукова, 19-1</w:t>
            </w:r>
          </w:p>
        </w:tc>
        <w:tc>
          <w:tcPr>
            <w:tcW w:w="1562" w:type="pct"/>
            <w:gridSpan w:val="2"/>
          </w:tcPr>
          <w:p w:rsidR="006A10D2" w:rsidRDefault="006A10D2" w:rsidP="003A45BF">
            <w:pPr>
              <w:rPr>
                <w:sz w:val="24"/>
                <w:szCs w:val="24"/>
              </w:rPr>
            </w:pPr>
            <w:r w:rsidRPr="003A45BF">
              <w:rPr>
                <w:sz w:val="24"/>
                <w:szCs w:val="24"/>
              </w:rPr>
              <w:t>Координационный совет на тему: «О работе по собираемости платежей с населения за коммунальные услуги, выполнение плана валового сбора, в</w:t>
            </w:r>
            <w:r w:rsidRPr="003A45BF">
              <w:rPr>
                <w:sz w:val="24"/>
                <w:szCs w:val="24"/>
              </w:rPr>
              <w:t>е</w:t>
            </w:r>
            <w:r w:rsidRPr="003A45BF">
              <w:rPr>
                <w:sz w:val="24"/>
                <w:szCs w:val="24"/>
              </w:rPr>
              <w:t>дение претензионной работы управля</w:t>
            </w:r>
            <w:r w:rsidRPr="003A45BF">
              <w:rPr>
                <w:sz w:val="24"/>
                <w:szCs w:val="24"/>
              </w:rPr>
              <w:t>ю</w:t>
            </w:r>
            <w:r w:rsidRPr="003A45BF">
              <w:rPr>
                <w:sz w:val="24"/>
                <w:szCs w:val="24"/>
              </w:rPr>
              <w:t>щими компаниями по взысканию задо</w:t>
            </w:r>
            <w:r w:rsidRPr="003A45BF">
              <w:rPr>
                <w:sz w:val="24"/>
                <w:szCs w:val="24"/>
              </w:rPr>
              <w:t>л</w:t>
            </w:r>
            <w:r w:rsidRPr="003A45BF">
              <w:rPr>
                <w:sz w:val="24"/>
                <w:szCs w:val="24"/>
              </w:rPr>
              <w:t>женности за жилищно-коммунальные у</w:t>
            </w:r>
            <w:r w:rsidRPr="003A45BF">
              <w:rPr>
                <w:sz w:val="24"/>
                <w:szCs w:val="24"/>
              </w:rPr>
              <w:t>с</w:t>
            </w:r>
            <w:r w:rsidRPr="003A45BF">
              <w:rPr>
                <w:sz w:val="24"/>
                <w:szCs w:val="24"/>
              </w:rPr>
              <w:t>луги с населением в 2015г. и мерах по её улучшению»</w:t>
            </w:r>
          </w:p>
        </w:tc>
        <w:tc>
          <w:tcPr>
            <w:tcW w:w="90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1" w:type="pct"/>
          </w:tcPr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неконфликтная</w:t>
            </w:r>
          </w:p>
        </w:tc>
        <w:tc>
          <w:tcPr>
            <w:tcW w:w="597" w:type="pct"/>
          </w:tcPr>
          <w:p w:rsidR="006A10D2" w:rsidRDefault="006A10D2" w:rsidP="003A45BF">
            <w:pPr>
              <w:overflowPunct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10D2" w:rsidRPr="008C6737" w:rsidTr="00807B97">
        <w:trPr>
          <w:trHeight w:val="583"/>
        </w:trPr>
        <w:tc>
          <w:tcPr>
            <w:tcW w:w="5000" w:type="pct"/>
            <w:gridSpan w:val="6"/>
          </w:tcPr>
          <w:p w:rsidR="006A10D2" w:rsidRDefault="006A10D2" w:rsidP="003A45BF">
            <w:pPr>
              <w:jc w:val="center"/>
              <w:rPr>
                <w:color w:val="000000"/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>Заседания Советов депутатов муниципальных округов</w:t>
            </w:r>
          </w:p>
        </w:tc>
      </w:tr>
      <w:tr w:rsidR="006A10D2" w:rsidRPr="008C6737" w:rsidTr="00807B97">
        <w:trPr>
          <w:trHeight w:val="393"/>
        </w:trPr>
        <w:tc>
          <w:tcPr>
            <w:tcW w:w="101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pct"/>
            <w:gridSpan w:val="2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1" w:type="pct"/>
          </w:tcPr>
          <w:p w:rsidR="006A10D2" w:rsidRDefault="006A10D2" w:rsidP="003A45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6A10D2" w:rsidRDefault="006A10D2" w:rsidP="003A45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6A10D2" w:rsidRPr="008C6737" w:rsidTr="00412E7B">
        <w:trPr>
          <w:trHeight w:val="702"/>
        </w:trPr>
        <w:tc>
          <w:tcPr>
            <w:tcW w:w="5000" w:type="pct"/>
            <w:gridSpan w:val="6"/>
          </w:tcPr>
          <w:p w:rsidR="006A10D2" w:rsidRDefault="006A10D2" w:rsidP="003A45BF">
            <w:pPr>
              <w:rPr>
                <w:color w:val="000000"/>
                <w:sz w:val="24"/>
                <w:szCs w:val="24"/>
              </w:rPr>
            </w:pPr>
            <w:r w:rsidRPr="008C6737">
              <w:rPr>
                <w:sz w:val="24"/>
                <w:szCs w:val="24"/>
              </w:rPr>
              <w:t xml:space="preserve">                                                  Пикеты, Митинги</w:t>
            </w:r>
          </w:p>
        </w:tc>
      </w:tr>
      <w:tr w:rsidR="006A10D2" w:rsidRPr="008C6737" w:rsidTr="002C1D3A">
        <w:trPr>
          <w:trHeight w:val="397"/>
        </w:trPr>
        <w:tc>
          <w:tcPr>
            <w:tcW w:w="101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pct"/>
            <w:gridSpan w:val="2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5" w:type="pct"/>
          </w:tcPr>
          <w:p w:rsidR="006A10D2" w:rsidRDefault="006A10D2" w:rsidP="003A45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1" w:type="pct"/>
          </w:tcPr>
          <w:p w:rsidR="006A10D2" w:rsidRDefault="006A10D2" w:rsidP="003A45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6A10D2" w:rsidRDefault="006A10D2" w:rsidP="003A45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6A10D2" w:rsidRDefault="006A10D2" w:rsidP="008C6737">
      <w:pPr>
        <w:pStyle w:val="a"/>
        <w:rPr>
          <w:sz w:val="24"/>
          <w:szCs w:val="24"/>
        </w:rPr>
      </w:pPr>
    </w:p>
    <w:p w:rsidR="006A10D2" w:rsidRPr="008C6737" w:rsidRDefault="006A10D2" w:rsidP="008C6737">
      <w:pPr>
        <w:pStyle w:val="a"/>
        <w:rPr>
          <w:sz w:val="24"/>
          <w:szCs w:val="24"/>
        </w:rPr>
      </w:pPr>
      <w:r>
        <w:rPr>
          <w:sz w:val="24"/>
          <w:szCs w:val="24"/>
        </w:rPr>
        <w:t>Глава управы</w:t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 w:rsidRPr="008C6737">
        <w:rPr>
          <w:sz w:val="24"/>
          <w:szCs w:val="24"/>
        </w:rPr>
        <w:tab/>
      </w:r>
      <w:r>
        <w:rPr>
          <w:b w:val="0"/>
          <w:sz w:val="24"/>
          <w:szCs w:val="24"/>
        </w:rPr>
        <w:t>В</w:t>
      </w:r>
      <w:r w:rsidRPr="008C6737">
        <w:rPr>
          <w:sz w:val="24"/>
          <w:szCs w:val="24"/>
        </w:rPr>
        <w:t xml:space="preserve">.В. </w:t>
      </w:r>
      <w:r>
        <w:rPr>
          <w:sz w:val="24"/>
          <w:szCs w:val="24"/>
        </w:rPr>
        <w:t>Травкин</w:t>
      </w:r>
    </w:p>
    <w:p w:rsidR="006A10D2" w:rsidRDefault="006A10D2" w:rsidP="002C1D3A">
      <w:pPr>
        <w:pStyle w:val="a"/>
        <w:rPr>
          <w:b w:val="0"/>
          <w:sz w:val="20"/>
          <w:szCs w:val="20"/>
        </w:rPr>
      </w:pPr>
    </w:p>
    <w:p w:rsidR="006A10D2" w:rsidRDefault="006A10D2" w:rsidP="002C1D3A">
      <w:pPr>
        <w:pStyle w:val="a"/>
        <w:rPr>
          <w:b w:val="0"/>
          <w:sz w:val="20"/>
          <w:szCs w:val="20"/>
        </w:rPr>
      </w:pPr>
    </w:p>
    <w:p w:rsidR="006A10D2" w:rsidRDefault="006A10D2" w:rsidP="002C1D3A">
      <w:pPr>
        <w:pStyle w:val="a"/>
        <w:rPr>
          <w:b w:val="0"/>
          <w:sz w:val="20"/>
          <w:szCs w:val="20"/>
        </w:rPr>
      </w:pPr>
    </w:p>
    <w:p w:rsidR="006A10D2" w:rsidRDefault="006A10D2" w:rsidP="002C1D3A">
      <w:pPr>
        <w:pStyle w:val="a"/>
        <w:rPr>
          <w:b w:val="0"/>
          <w:sz w:val="20"/>
          <w:szCs w:val="20"/>
        </w:rPr>
      </w:pPr>
    </w:p>
    <w:p w:rsidR="006A10D2" w:rsidRDefault="006A10D2" w:rsidP="002C1D3A">
      <w:pPr>
        <w:pStyle w:val="a"/>
        <w:rPr>
          <w:b w:val="0"/>
          <w:sz w:val="20"/>
          <w:szCs w:val="20"/>
        </w:rPr>
      </w:pPr>
    </w:p>
    <w:p w:rsidR="006A10D2" w:rsidRPr="006224E9" w:rsidRDefault="006A10D2" w:rsidP="002C1D3A">
      <w:pPr>
        <w:pStyle w:val="a"/>
        <w:rPr>
          <w:b w:val="0"/>
          <w:sz w:val="20"/>
          <w:szCs w:val="20"/>
        </w:rPr>
      </w:pPr>
    </w:p>
    <w:sectPr w:rsidR="006A10D2" w:rsidRPr="006224E9" w:rsidSect="009E0163">
      <w:pgSz w:w="16840" w:h="11907" w:orient="landscape"/>
      <w:pgMar w:top="1134" w:right="567" w:bottom="1134" w:left="1134" w:header="624" w:footer="0" w:gutter="0"/>
      <w:cols w:space="709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0D2" w:rsidRDefault="006A10D2">
      <w:r>
        <w:separator/>
      </w:r>
    </w:p>
  </w:endnote>
  <w:endnote w:type="continuationSeparator" w:id="1">
    <w:p w:rsidR="006A10D2" w:rsidRDefault="006A1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0D2" w:rsidRDefault="006A10D2">
      <w:r>
        <w:separator/>
      </w:r>
    </w:p>
  </w:footnote>
  <w:footnote w:type="continuationSeparator" w:id="1">
    <w:p w:rsidR="006A10D2" w:rsidRDefault="006A10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A23"/>
    <w:multiLevelType w:val="hybridMultilevel"/>
    <w:tmpl w:val="40A66A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3C4C0A"/>
    <w:multiLevelType w:val="hybridMultilevel"/>
    <w:tmpl w:val="79649224"/>
    <w:lvl w:ilvl="0" w:tplc="D588796A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>
    <w:nsid w:val="152155A6"/>
    <w:multiLevelType w:val="hybridMultilevel"/>
    <w:tmpl w:val="83A6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FF4C92"/>
    <w:multiLevelType w:val="hybridMultilevel"/>
    <w:tmpl w:val="CB7E1FD6"/>
    <w:lvl w:ilvl="0" w:tplc="D7D6E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8B7041"/>
    <w:multiLevelType w:val="hybridMultilevel"/>
    <w:tmpl w:val="70E8F5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A3E149E"/>
    <w:multiLevelType w:val="hybridMultilevel"/>
    <w:tmpl w:val="4DB6C3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1313CE"/>
    <w:multiLevelType w:val="hybridMultilevel"/>
    <w:tmpl w:val="F86A9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67D6BC7"/>
    <w:multiLevelType w:val="hybridMultilevel"/>
    <w:tmpl w:val="F22C1E44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  <w:rPr>
        <w:rFonts w:cs="Times New Roman"/>
      </w:rPr>
    </w:lvl>
  </w:abstractNum>
  <w:abstractNum w:abstractNumId="8">
    <w:nsid w:val="4BC63034"/>
    <w:multiLevelType w:val="hybridMultilevel"/>
    <w:tmpl w:val="37C046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6C57FBD"/>
    <w:multiLevelType w:val="hybridMultilevel"/>
    <w:tmpl w:val="F5382A0C"/>
    <w:lvl w:ilvl="0" w:tplc="558C5DDA">
      <w:start w:val="1"/>
      <w:numFmt w:val="decimal"/>
      <w:lvlText w:val="%1."/>
      <w:lvlJc w:val="left"/>
      <w:pPr>
        <w:ind w:left="9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  <w:rPr>
        <w:rFonts w:cs="Times New Roman"/>
      </w:rPr>
    </w:lvl>
  </w:abstractNum>
  <w:abstractNum w:abstractNumId="10">
    <w:nsid w:val="67660CC8"/>
    <w:multiLevelType w:val="hybridMultilevel"/>
    <w:tmpl w:val="208E335A"/>
    <w:lvl w:ilvl="0" w:tplc="0419000F">
      <w:start w:val="1"/>
      <w:numFmt w:val="decimal"/>
      <w:lvlText w:val="%1."/>
      <w:lvlJc w:val="left"/>
      <w:pPr>
        <w:ind w:left="7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  <w:rPr>
        <w:rFonts w:cs="Times New Roman"/>
      </w:rPr>
    </w:lvl>
  </w:abstractNum>
  <w:abstractNum w:abstractNumId="11">
    <w:nsid w:val="69D563C2"/>
    <w:multiLevelType w:val="hybridMultilevel"/>
    <w:tmpl w:val="4764344C"/>
    <w:lvl w:ilvl="0" w:tplc="D15C6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E421C02"/>
    <w:multiLevelType w:val="hybridMultilevel"/>
    <w:tmpl w:val="2AB2603E"/>
    <w:lvl w:ilvl="0" w:tplc="F4AE36AE">
      <w:numFmt w:val="bullet"/>
      <w:lvlText w:val=""/>
      <w:lvlJc w:val="left"/>
      <w:pPr>
        <w:ind w:left="213" w:hanging="360"/>
      </w:pPr>
      <w:rPr>
        <w:rFonts w:ascii="Symbol" w:eastAsia="Times New Roman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9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</w:abstractNum>
  <w:abstractNum w:abstractNumId="13">
    <w:nsid w:val="71C1529C"/>
    <w:multiLevelType w:val="hybridMultilevel"/>
    <w:tmpl w:val="85360808"/>
    <w:lvl w:ilvl="0" w:tplc="648A7246">
      <w:start w:val="1"/>
      <w:numFmt w:val="decimal"/>
      <w:lvlText w:val="%1."/>
      <w:lvlJc w:val="left"/>
      <w:pPr>
        <w:ind w:left="1100" w:hanging="40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4">
    <w:nsid w:val="786E6D3D"/>
    <w:multiLevelType w:val="hybridMultilevel"/>
    <w:tmpl w:val="059458AE"/>
    <w:lvl w:ilvl="0" w:tplc="03DED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8E4BCB"/>
    <w:multiLevelType w:val="hybridMultilevel"/>
    <w:tmpl w:val="C006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4"/>
  </w:num>
  <w:num w:numId="11">
    <w:abstractNumId w:val="6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</w:num>
  <w:num w:numId="15">
    <w:abstractNumId w:val="4"/>
  </w:num>
  <w:num w:numId="16">
    <w:abstractNumId w:val="9"/>
  </w:num>
  <w:num w:numId="17">
    <w:abstractNumId w:val="7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96E"/>
    <w:rsid w:val="00000309"/>
    <w:rsid w:val="00000958"/>
    <w:rsid w:val="00001272"/>
    <w:rsid w:val="00003533"/>
    <w:rsid w:val="00004468"/>
    <w:rsid w:val="000048B4"/>
    <w:rsid w:val="000060B8"/>
    <w:rsid w:val="0000652E"/>
    <w:rsid w:val="00006736"/>
    <w:rsid w:val="00006D6B"/>
    <w:rsid w:val="00007E6A"/>
    <w:rsid w:val="00010B44"/>
    <w:rsid w:val="00010C8F"/>
    <w:rsid w:val="00011C82"/>
    <w:rsid w:val="00011D67"/>
    <w:rsid w:val="00011F50"/>
    <w:rsid w:val="000120C9"/>
    <w:rsid w:val="0001247D"/>
    <w:rsid w:val="000126A4"/>
    <w:rsid w:val="000127E3"/>
    <w:rsid w:val="000130C7"/>
    <w:rsid w:val="0001332B"/>
    <w:rsid w:val="0001385E"/>
    <w:rsid w:val="00013FEC"/>
    <w:rsid w:val="00014125"/>
    <w:rsid w:val="00014D3F"/>
    <w:rsid w:val="00014E1D"/>
    <w:rsid w:val="00015014"/>
    <w:rsid w:val="0001569A"/>
    <w:rsid w:val="00015F59"/>
    <w:rsid w:val="00016147"/>
    <w:rsid w:val="00017A86"/>
    <w:rsid w:val="00017E83"/>
    <w:rsid w:val="0002098F"/>
    <w:rsid w:val="00020CD2"/>
    <w:rsid w:val="000212E2"/>
    <w:rsid w:val="00021929"/>
    <w:rsid w:val="000219D3"/>
    <w:rsid w:val="00021F9A"/>
    <w:rsid w:val="000225B2"/>
    <w:rsid w:val="0002328C"/>
    <w:rsid w:val="00024122"/>
    <w:rsid w:val="00024193"/>
    <w:rsid w:val="00024F6E"/>
    <w:rsid w:val="000262F6"/>
    <w:rsid w:val="000265EA"/>
    <w:rsid w:val="0002666A"/>
    <w:rsid w:val="000274EE"/>
    <w:rsid w:val="00030756"/>
    <w:rsid w:val="000308BC"/>
    <w:rsid w:val="00031735"/>
    <w:rsid w:val="00031DA8"/>
    <w:rsid w:val="00032DB8"/>
    <w:rsid w:val="00033DE4"/>
    <w:rsid w:val="000349BB"/>
    <w:rsid w:val="00034CE1"/>
    <w:rsid w:val="00035BA1"/>
    <w:rsid w:val="00035EB8"/>
    <w:rsid w:val="000366F9"/>
    <w:rsid w:val="00036F18"/>
    <w:rsid w:val="00036F60"/>
    <w:rsid w:val="000409B3"/>
    <w:rsid w:val="000413AD"/>
    <w:rsid w:val="00041797"/>
    <w:rsid w:val="00041B38"/>
    <w:rsid w:val="0004272A"/>
    <w:rsid w:val="00042F3A"/>
    <w:rsid w:val="00042FF7"/>
    <w:rsid w:val="00043F1F"/>
    <w:rsid w:val="000445CC"/>
    <w:rsid w:val="00044BE7"/>
    <w:rsid w:val="00044FE5"/>
    <w:rsid w:val="00045936"/>
    <w:rsid w:val="00046C7C"/>
    <w:rsid w:val="00047774"/>
    <w:rsid w:val="00047AFF"/>
    <w:rsid w:val="00050057"/>
    <w:rsid w:val="00051046"/>
    <w:rsid w:val="00051D89"/>
    <w:rsid w:val="00053364"/>
    <w:rsid w:val="000539E1"/>
    <w:rsid w:val="0005426C"/>
    <w:rsid w:val="00054EF5"/>
    <w:rsid w:val="0005555C"/>
    <w:rsid w:val="00056958"/>
    <w:rsid w:val="0005727E"/>
    <w:rsid w:val="000574CF"/>
    <w:rsid w:val="00057D46"/>
    <w:rsid w:val="00057DEB"/>
    <w:rsid w:val="000611FA"/>
    <w:rsid w:val="00061DBD"/>
    <w:rsid w:val="00062C64"/>
    <w:rsid w:val="00062D28"/>
    <w:rsid w:val="00062EC4"/>
    <w:rsid w:val="00063DFD"/>
    <w:rsid w:val="00063FE6"/>
    <w:rsid w:val="00064508"/>
    <w:rsid w:val="00064B47"/>
    <w:rsid w:val="0006531F"/>
    <w:rsid w:val="00065476"/>
    <w:rsid w:val="0006585A"/>
    <w:rsid w:val="00065AE3"/>
    <w:rsid w:val="00065D1D"/>
    <w:rsid w:val="00066489"/>
    <w:rsid w:val="00067939"/>
    <w:rsid w:val="00067C93"/>
    <w:rsid w:val="000704BB"/>
    <w:rsid w:val="00070E86"/>
    <w:rsid w:val="00071E49"/>
    <w:rsid w:val="00071F37"/>
    <w:rsid w:val="00072617"/>
    <w:rsid w:val="000726FC"/>
    <w:rsid w:val="000729D4"/>
    <w:rsid w:val="00072DAC"/>
    <w:rsid w:val="00073174"/>
    <w:rsid w:val="000732C4"/>
    <w:rsid w:val="00073D6E"/>
    <w:rsid w:val="00074934"/>
    <w:rsid w:val="00074EED"/>
    <w:rsid w:val="000769BA"/>
    <w:rsid w:val="000769E7"/>
    <w:rsid w:val="00077220"/>
    <w:rsid w:val="000779A2"/>
    <w:rsid w:val="00080947"/>
    <w:rsid w:val="00081E34"/>
    <w:rsid w:val="00081FB1"/>
    <w:rsid w:val="00082648"/>
    <w:rsid w:val="0008296E"/>
    <w:rsid w:val="00083087"/>
    <w:rsid w:val="000833AF"/>
    <w:rsid w:val="00083FE1"/>
    <w:rsid w:val="0008463C"/>
    <w:rsid w:val="0008480E"/>
    <w:rsid w:val="000850AB"/>
    <w:rsid w:val="0008511C"/>
    <w:rsid w:val="00085455"/>
    <w:rsid w:val="00085544"/>
    <w:rsid w:val="000859C8"/>
    <w:rsid w:val="00086358"/>
    <w:rsid w:val="0008718A"/>
    <w:rsid w:val="0009054A"/>
    <w:rsid w:val="00090564"/>
    <w:rsid w:val="0009097C"/>
    <w:rsid w:val="00092195"/>
    <w:rsid w:val="00092668"/>
    <w:rsid w:val="00092CBA"/>
    <w:rsid w:val="00092F23"/>
    <w:rsid w:val="0009346A"/>
    <w:rsid w:val="000936DC"/>
    <w:rsid w:val="00093788"/>
    <w:rsid w:val="000941ED"/>
    <w:rsid w:val="0009553B"/>
    <w:rsid w:val="0009556F"/>
    <w:rsid w:val="00095970"/>
    <w:rsid w:val="000959FE"/>
    <w:rsid w:val="00095F52"/>
    <w:rsid w:val="000963A1"/>
    <w:rsid w:val="00096C10"/>
    <w:rsid w:val="00096EDA"/>
    <w:rsid w:val="00097646"/>
    <w:rsid w:val="00097CAD"/>
    <w:rsid w:val="000A00DF"/>
    <w:rsid w:val="000A0207"/>
    <w:rsid w:val="000A09A6"/>
    <w:rsid w:val="000A0A53"/>
    <w:rsid w:val="000A1B20"/>
    <w:rsid w:val="000A2B99"/>
    <w:rsid w:val="000A340C"/>
    <w:rsid w:val="000A3EFA"/>
    <w:rsid w:val="000A5D02"/>
    <w:rsid w:val="000A5DBD"/>
    <w:rsid w:val="000A634A"/>
    <w:rsid w:val="000A65FB"/>
    <w:rsid w:val="000A7285"/>
    <w:rsid w:val="000A73D6"/>
    <w:rsid w:val="000B09F2"/>
    <w:rsid w:val="000B0BF4"/>
    <w:rsid w:val="000B11FA"/>
    <w:rsid w:val="000B1652"/>
    <w:rsid w:val="000B1979"/>
    <w:rsid w:val="000B24EF"/>
    <w:rsid w:val="000B29FB"/>
    <w:rsid w:val="000B3EB3"/>
    <w:rsid w:val="000B5CF1"/>
    <w:rsid w:val="000B6D2D"/>
    <w:rsid w:val="000B7C82"/>
    <w:rsid w:val="000C06DB"/>
    <w:rsid w:val="000C0D24"/>
    <w:rsid w:val="000C0DE9"/>
    <w:rsid w:val="000C1448"/>
    <w:rsid w:val="000C1978"/>
    <w:rsid w:val="000C2250"/>
    <w:rsid w:val="000C2473"/>
    <w:rsid w:val="000C40E8"/>
    <w:rsid w:val="000C46E1"/>
    <w:rsid w:val="000C4B0A"/>
    <w:rsid w:val="000C6A95"/>
    <w:rsid w:val="000C6CD0"/>
    <w:rsid w:val="000C75E8"/>
    <w:rsid w:val="000C79D5"/>
    <w:rsid w:val="000D0B9A"/>
    <w:rsid w:val="000D308D"/>
    <w:rsid w:val="000D3C00"/>
    <w:rsid w:val="000D3F5D"/>
    <w:rsid w:val="000D49C9"/>
    <w:rsid w:val="000D520B"/>
    <w:rsid w:val="000D5BFB"/>
    <w:rsid w:val="000D67D3"/>
    <w:rsid w:val="000D6950"/>
    <w:rsid w:val="000D789D"/>
    <w:rsid w:val="000D7C3E"/>
    <w:rsid w:val="000D7E2A"/>
    <w:rsid w:val="000E066C"/>
    <w:rsid w:val="000E102C"/>
    <w:rsid w:val="000E2EEB"/>
    <w:rsid w:val="000E2F10"/>
    <w:rsid w:val="000E358B"/>
    <w:rsid w:val="000E3A5A"/>
    <w:rsid w:val="000E40DA"/>
    <w:rsid w:val="000E5017"/>
    <w:rsid w:val="000E58D2"/>
    <w:rsid w:val="000F0537"/>
    <w:rsid w:val="000F05DB"/>
    <w:rsid w:val="000F0907"/>
    <w:rsid w:val="000F20D7"/>
    <w:rsid w:val="000F2873"/>
    <w:rsid w:val="000F289B"/>
    <w:rsid w:val="000F298E"/>
    <w:rsid w:val="000F2CE2"/>
    <w:rsid w:val="000F3FCF"/>
    <w:rsid w:val="000F4047"/>
    <w:rsid w:val="000F4C61"/>
    <w:rsid w:val="000F5112"/>
    <w:rsid w:val="000F52C4"/>
    <w:rsid w:val="000F54A5"/>
    <w:rsid w:val="000F55BE"/>
    <w:rsid w:val="000F6340"/>
    <w:rsid w:val="000F6D89"/>
    <w:rsid w:val="000F6E82"/>
    <w:rsid w:val="00100199"/>
    <w:rsid w:val="00101767"/>
    <w:rsid w:val="00101AE2"/>
    <w:rsid w:val="00101C23"/>
    <w:rsid w:val="001024BD"/>
    <w:rsid w:val="0010268A"/>
    <w:rsid w:val="00102C36"/>
    <w:rsid w:val="00102F3A"/>
    <w:rsid w:val="001032B1"/>
    <w:rsid w:val="0010371D"/>
    <w:rsid w:val="00103A27"/>
    <w:rsid w:val="00104304"/>
    <w:rsid w:val="001055ED"/>
    <w:rsid w:val="00105C0B"/>
    <w:rsid w:val="00105C29"/>
    <w:rsid w:val="00106AC9"/>
    <w:rsid w:val="00110E65"/>
    <w:rsid w:val="001111C2"/>
    <w:rsid w:val="001112F9"/>
    <w:rsid w:val="00111483"/>
    <w:rsid w:val="001116B4"/>
    <w:rsid w:val="0011174F"/>
    <w:rsid w:val="00111CE7"/>
    <w:rsid w:val="001135AC"/>
    <w:rsid w:val="00113874"/>
    <w:rsid w:val="001147BA"/>
    <w:rsid w:val="00115392"/>
    <w:rsid w:val="00115430"/>
    <w:rsid w:val="00116BEA"/>
    <w:rsid w:val="00117194"/>
    <w:rsid w:val="001200DC"/>
    <w:rsid w:val="001202FD"/>
    <w:rsid w:val="0012040E"/>
    <w:rsid w:val="0012118B"/>
    <w:rsid w:val="001213B6"/>
    <w:rsid w:val="00121EA7"/>
    <w:rsid w:val="0012202D"/>
    <w:rsid w:val="0012209C"/>
    <w:rsid w:val="00122559"/>
    <w:rsid w:val="00122688"/>
    <w:rsid w:val="00122FC4"/>
    <w:rsid w:val="00123645"/>
    <w:rsid w:val="0012415A"/>
    <w:rsid w:val="001252BB"/>
    <w:rsid w:val="0012588F"/>
    <w:rsid w:val="00125D7C"/>
    <w:rsid w:val="00126EA9"/>
    <w:rsid w:val="00127311"/>
    <w:rsid w:val="00127348"/>
    <w:rsid w:val="00127AFB"/>
    <w:rsid w:val="00127B2A"/>
    <w:rsid w:val="00130A32"/>
    <w:rsid w:val="00130B55"/>
    <w:rsid w:val="00130BF6"/>
    <w:rsid w:val="00131B04"/>
    <w:rsid w:val="0013265E"/>
    <w:rsid w:val="001332EB"/>
    <w:rsid w:val="00133914"/>
    <w:rsid w:val="00133CCB"/>
    <w:rsid w:val="0013484F"/>
    <w:rsid w:val="001349AE"/>
    <w:rsid w:val="001353DF"/>
    <w:rsid w:val="0013606A"/>
    <w:rsid w:val="001370B1"/>
    <w:rsid w:val="001372B2"/>
    <w:rsid w:val="001377E4"/>
    <w:rsid w:val="00137F78"/>
    <w:rsid w:val="00140ABE"/>
    <w:rsid w:val="00140B03"/>
    <w:rsid w:val="001415BB"/>
    <w:rsid w:val="001415E8"/>
    <w:rsid w:val="001419F9"/>
    <w:rsid w:val="00141AC4"/>
    <w:rsid w:val="00141D3D"/>
    <w:rsid w:val="001420AD"/>
    <w:rsid w:val="0014277F"/>
    <w:rsid w:val="00142848"/>
    <w:rsid w:val="0014389B"/>
    <w:rsid w:val="001439BB"/>
    <w:rsid w:val="00144762"/>
    <w:rsid w:val="00144BED"/>
    <w:rsid w:val="001454FE"/>
    <w:rsid w:val="00146583"/>
    <w:rsid w:val="001467A0"/>
    <w:rsid w:val="001474E4"/>
    <w:rsid w:val="00147D44"/>
    <w:rsid w:val="00150778"/>
    <w:rsid w:val="00150AA3"/>
    <w:rsid w:val="00151479"/>
    <w:rsid w:val="0015177C"/>
    <w:rsid w:val="00151987"/>
    <w:rsid w:val="0015294E"/>
    <w:rsid w:val="00152AA5"/>
    <w:rsid w:val="00152C23"/>
    <w:rsid w:val="00153DD1"/>
    <w:rsid w:val="0016065B"/>
    <w:rsid w:val="001606A7"/>
    <w:rsid w:val="00161DA1"/>
    <w:rsid w:val="00161F91"/>
    <w:rsid w:val="0016224F"/>
    <w:rsid w:val="00162731"/>
    <w:rsid w:val="00163537"/>
    <w:rsid w:val="00163DD4"/>
    <w:rsid w:val="001647FA"/>
    <w:rsid w:val="00164F1F"/>
    <w:rsid w:val="0016543E"/>
    <w:rsid w:val="001655CD"/>
    <w:rsid w:val="00165873"/>
    <w:rsid w:val="00166372"/>
    <w:rsid w:val="00166AFD"/>
    <w:rsid w:val="00170DA6"/>
    <w:rsid w:val="00171773"/>
    <w:rsid w:val="00171ACB"/>
    <w:rsid w:val="00172E68"/>
    <w:rsid w:val="00173BD0"/>
    <w:rsid w:val="001740AF"/>
    <w:rsid w:val="00174AEB"/>
    <w:rsid w:val="00175641"/>
    <w:rsid w:val="00175DDE"/>
    <w:rsid w:val="00176740"/>
    <w:rsid w:val="00176AE3"/>
    <w:rsid w:val="0017721A"/>
    <w:rsid w:val="00177946"/>
    <w:rsid w:val="00177F9F"/>
    <w:rsid w:val="00180BA4"/>
    <w:rsid w:val="001810BB"/>
    <w:rsid w:val="00181497"/>
    <w:rsid w:val="00181673"/>
    <w:rsid w:val="001821B5"/>
    <w:rsid w:val="00182B22"/>
    <w:rsid w:val="00183121"/>
    <w:rsid w:val="00183C4C"/>
    <w:rsid w:val="001846EE"/>
    <w:rsid w:val="00184790"/>
    <w:rsid w:val="00184F3A"/>
    <w:rsid w:val="00184FF0"/>
    <w:rsid w:val="00187984"/>
    <w:rsid w:val="00187D57"/>
    <w:rsid w:val="001902AC"/>
    <w:rsid w:val="00190577"/>
    <w:rsid w:val="0019061D"/>
    <w:rsid w:val="00190BE6"/>
    <w:rsid w:val="00191850"/>
    <w:rsid w:val="00191C1E"/>
    <w:rsid w:val="00192415"/>
    <w:rsid w:val="00193649"/>
    <w:rsid w:val="00193BCB"/>
    <w:rsid w:val="00193D34"/>
    <w:rsid w:val="00194309"/>
    <w:rsid w:val="001944A0"/>
    <w:rsid w:val="0019457F"/>
    <w:rsid w:val="00194697"/>
    <w:rsid w:val="00194E1C"/>
    <w:rsid w:val="0019585D"/>
    <w:rsid w:val="001962BD"/>
    <w:rsid w:val="001965B6"/>
    <w:rsid w:val="001973A7"/>
    <w:rsid w:val="001A08BB"/>
    <w:rsid w:val="001A0919"/>
    <w:rsid w:val="001A0FBD"/>
    <w:rsid w:val="001A116F"/>
    <w:rsid w:val="001A39BC"/>
    <w:rsid w:val="001A5150"/>
    <w:rsid w:val="001A55AA"/>
    <w:rsid w:val="001A5B60"/>
    <w:rsid w:val="001A5F30"/>
    <w:rsid w:val="001A69D5"/>
    <w:rsid w:val="001A6C30"/>
    <w:rsid w:val="001A7002"/>
    <w:rsid w:val="001A75FC"/>
    <w:rsid w:val="001A7686"/>
    <w:rsid w:val="001A7C5A"/>
    <w:rsid w:val="001B0A27"/>
    <w:rsid w:val="001B124E"/>
    <w:rsid w:val="001B15A9"/>
    <w:rsid w:val="001B1C8D"/>
    <w:rsid w:val="001B2C17"/>
    <w:rsid w:val="001B38CB"/>
    <w:rsid w:val="001B4086"/>
    <w:rsid w:val="001B6C7B"/>
    <w:rsid w:val="001C1649"/>
    <w:rsid w:val="001C23C7"/>
    <w:rsid w:val="001C24DB"/>
    <w:rsid w:val="001C26FD"/>
    <w:rsid w:val="001C3241"/>
    <w:rsid w:val="001C3632"/>
    <w:rsid w:val="001C40AE"/>
    <w:rsid w:val="001C4DDA"/>
    <w:rsid w:val="001C51F4"/>
    <w:rsid w:val="001C52A3"/>
    <w:rsid w:val="001C59C2"/>
    <w:rsid w:val="001C6B5F"/>
    <w:rsid w:val="001C74FC"/>
    <w:rsid w:val="001C793F"/>
    <w:rsid w:val="001D0708"/>
    <w:rsid w:val="001D0A55"/>
    <w:rsid w:val="001D0DE7"/>
    <w:rsid w:val="001D20C3"/>
    <w:rsid w:val="001D22B6"/>
    <w:rsid w:val="001D4E00"/>
    <w:rsid w:val="001D674D"/>
    <w:rsid w:val="001D71B0"/>
    <w:rsid w:val="001E08B4"/>
    <w:rsid w:val="001E08F2"/>
    <w:rsid w:val="001E13AD"/>
    <w:rsid w:val="001E1ADA"/>
    <w:rsid w:val="001E1EA0"/>
    <w:rsid w:val="001E2390"/>
    <w:rsid w:val="001E2711"/>
    <w:rsid w:val="001E2B89"/>
    <w:rsid w:val="001E36C4"/>
    <w:rsid w:val="001E3E0C"/>
    <w:rsid w:val="001E4EAB"/>
    <w:rsid w:val="001E58B2"/>
    <w:rsid w:val="001E6A64"/>
    <w:rsid w:val="001E6E17"/>
    <w:rsid w:val="001F03F3"/>
    <w:rsid w:val="001F1CB2"/>
    <w:rsid w:val="001F201F"/>
    <w:rsid w:val="001F2237"/>
    <w:rsid w:val="001F2AEA"/>
    <w:rsid w:val="001F33F8"/>
    <w:rsid w:val="001F357D"/>
    <w:rsid w:val="001F38FF"/>
    <w:rsid w:val="001F397C"/>
    <w:rsid w:val="001F494C"/>
    <w:rsid w:val="001F54D4"/>
    <w:rsid w:val="001F5A45"/>
    <w:rsid w:val="001F5BAF"/>
    <w:rsid w:val="001F764F"/>
    <w:rsid w:val="001F7894"/>
    <w:rsid w:val="00201BCC"/>
    <w:rsid w:val="00201EA0"/>
    <w:rsid w:val="0020241C"/>
    <w:rsid w:val="00202B74"/>
    <w:rsid w:val="00204531"/>
    <w:rsid w:val="00205D69"/>
    <w:rsid w:val="00205FB0"/>
    <w:rsid w:val="00206061"/>
    <w:rsid w:val="0020647E"/>
    <w:rsid w:val="002067E4"/>
    <w:rsid w:val="0020689E"/>
    <w:rsid w:val="002077D7"/>
    <w:rsid w:val="0020797C"/>
    <w:rsid w:val="00207C34"/>
    <w:rsid w:val="00210091"/>
    <w:rsid w:val="00210441"/>
    <w:rsid w:val="00210C8F"/>
    <w:rsid w:val="00210D70"/>
    <w:rsid w:val="0021116C"/>
    <w:rsid w:val="00211DA6"/>
    <w:rsid w:val="00211F58"/>
    <w:rsid w:val="0021219C"/>
    <w:rsid w:val="00213041"/>
    <w:rsid w:val="0021369E"/>
    <w:rsid w:val="00213D2B"/>
    <w:rsid w:val="00214003"/>
    <w:rsid w:val="0021446A"/>
    <w:rsid w:val="002145F2"/>
    <w:rsid w:val="00215278"/>
    <w:rsid w:val="00215C21"/>
    <w:rsid w:val="00215D47"/>
    <w:rsid w:val="00216517"/>
    <w:rsid w:val="00217247"/>
    <w:rsid w:val="002200DF"/>
    <w:rsid w:val="00220676"/>
    <w:rsid w:val="0022088F"/>
    <w:rsid w:val="00220973"/>
    <w:rsid w:val="002214DD"/>
    <w:rsid w:val="00221EE8"/>
    <w:rsid w:val="00222120"/>
    <w:rsid w:val="002225E4"/>
    <w:rsid w:val="00222BAB"/>
    <w:rsid w:val="00222C53"/>
    <w:rsid w:val="00222EC5"/>
    <w:rsid w:val="002233B9"/>
    <w:rsid w:val="00223A6A"/>
    <w:rsid w:val="0022472D"/>
    <w:rsid w:val="00224A4E"/>
    <w:rsid w:val="00224CF3"/>
    <w:rsid w:val="0022508E"/>
    <w:rsid w:val="00225E4A"/>
    <w:rsid w:val="00226493"/>
    <w:rsid w:val="00226D17"/>
    <w:rsid w:val="00227FCE"/>
    <w:rsid w:val="00230B9C"/>
    <w:rsid w:val="00230ECD"/>
    <w:rsid w:val="002310AC"/>
    <w:rsid w:val="002320DF"/>
    <w:rsid w:val="00232261"/>
    <w:rsid w:val="00232757"/>
    <w:rsid w:val="00232B6E"/>
    <w:rsid w:val="002331AA"/>
    <w:rsid w:val="00233379"/>
    <w:rsid w:val="00233CB4"/>
    <w:rsid w:val="0023423D"/>
    <w:rsid w:val="0023461F"/>
    <w:rsid w:val="0023504D"/>
    <w:rsid w:val="00235E6B"/>
    <w:rsid w:val="002365CD"/>
    <w:rsid w:val="002369B6"/>
    <w:rsid w:val="002370B4"/>
    <w:rsid w:val="00237358"/>
    <w:rsid w:val="002373CE"/>
    <w:rsid w:val="002379D6"/>
    <w:rsid w:val="00240A8C"/>
    <w:rsid w:val="00241713"/>
    <w:rsid w:val="002422FE"/>
    <w:rsid w:val="00243546"/>
    <w:rsid w:val="002437A3"/>
    <w:rsid w:val="002442F3"/>
    <w:rsid w:val="002453FE"/>
    <w:rsid w:val="002454E3"/>
    <w:rsid w:val="0024742F"/>
    <w:rsid w:val="0024770B"/>
    <w:rsid w:val="00247C3B"/>
    <w:rsid w:val="00251DAE"/>
    <w:rsid w:val="00251E56"/>
    <w:rsid w:val="002533A8"/>
    <w:rsid w:val="00254715"/>
    <w:rsid w:val="00255B28"/>
    <w:rsid w:val="00260829"/>
    <w:rsid w:val="00260BE3"/>
    <w:rsid w:val="00260E0F"/>
    <w:rsid w:val="00261214"/>
    <w:rsid w:val="002616A1"/>
    <w:rsid w:val="00263472"/>
    <w:rsid w:val="00263B81"/>
    <w:rsid w:val="0026484A"/>
    <w:rsid w:val="00264C5F"/>
    <w:rsid w:val="002654BF"/>
    <w:rsid w:val="00265688"/>
    <w:rsid w:val="00265E7E"/>
    <w:rsid w:val="00265F8E"/>
    <w:rsid w:val="002663D3"/>
    <w:rsid w:val="00266718"/>
    <w:rsid w:val="00266F60"/>
    <w:rsid w:val="0026719D"/>
    <w:rsid w:val="00271E38"/>
    <w:rsid w:val="00272E18"/>
    <w:rsid w:val="00273D04"/>
    <w:rsid w:val="00276AB6"/>
    <w:rsid w:val="00276C5F"/>
    <w:rsid w:val="00277CC6"/>
    <w:rsid w:val="00277FA4"/>
    <w:rsid w:val="002818CA"/>
    <w:rsid w:val="00281BE3"/>
    <w:rsid w:val="00281CCE"/>
    <w:rsid w:val="00282823"/>
    <w:rsid w:val="0028302F"/>
    <w:rsid w:val="002836E0"/>
    <w:rsid w:val="00283BD3"/>
    <w:rsid w:val="00283C5A"/>
    <w:rsid w:val="00284548"/>
    <w:rsid w:val="00285797"/>
    <w:rsid w:val="00286D57"/>
    <w:rsid w:val="00286DA4"/>
    <w:rsid w:val="0028789E"/>
    <w:rsid w:val="00290B65"/>
    <w:rsid w:val="00290EB1"/>
    <w:rsid w:val="002911FD"/>
    <w:rsid w:val="002913D0"/>
    <w:rsid w:val="002918E1"/>
    <w:rsid w:val="00291A4C"/>
    <w:rsid w:val="00291F73"/>
    <w:rsid w:val="00291F85"/>
    <w:rsid w:val="00291FA1"/>
    <w:rsid w:val="0029276A"/>
    <w:rsid w:val="00292D68"/>
    <w:rsid w:val="00292FD1"/>
    <w:rsid w:val="00293346"/>
    <w:rsid w:val="00294230"/>
    <w:rsid w:val="00295042"/>
    <w:rsid w:val="0029594B"/>
    <w:rsid w:val="00295D7B"/>
    <w:rsid w:val="00296A18"/>
    <w:rsid w:val="00297970"/>
    <w:rsid w:val="00297A14"/>
    <w:rsid w:val="00297ADA"/>
    <w:rsid w:val="00297C06"/>
    <w:rsid w:val="00297E91"/>
    <w:rsid w:val="002A09AE"/>
    <w:rsid w:val="002A18EC"/>
    <w:rsid w:val="002A20F8"/>
    <w:rsid w:val="002A23E2"/>
    <w:rsid w:val="002A2E7D"/>
    <w:rsid w:val="002A49A3"/>
    <w:rsid w:val="002A577D"/>
    <w:rsid w:val="002A5C9D"/>
    <w:rsid w:val="002A65FB"/>
    <w:rsid w:val="002A66EF"/>
    <w:rsid w:val="002A67C4"/>
    <w:rsid w:val="002A6A0E"/>
    <w:rsid w:val="002A743C"/>
    <w:rsid w:val="002B074A"/>
    <w:rsid w:val="002B0DA8"/>
    <w:rsid w:val="002B239D"/>
    <w:rsid w:val="002B2616"/>
    <w:rsid w:val="002B3531"/>
    <w:rsid w:val="002B3B98"/>
    <w:rsid w:val="002B526F"/>
    <w:rsid w:val="002B55CE"/>
    <w:rsid w:val="002B5932"/>
    <w:rsid w:val="002B5B3F"/>
    <w:rsid w:val="002B6622"/>
    <w:rsid w:val="002B6773"/>
    <w:rsid w:val="002B6BF6"/>
    <w:rsid w:val="002B701F"/>
    <w:rsid w:val="002B78FA"/>
    <w:rsid w:val="002C0AAF"/>
    <w:rsid w:val="002C0E74"/>
    <w:rsid w:val="002C0F25"/>
    <w:rsid w:val="002C1212"/>
    <w:rsid w:val="002C1D3A"/>
    <w:rsid w:val="002C23D1"/>
    <w:rsid w:val="002C25B2"/>
    <w:rsid w:val="002C2EB8"/>
    <w:rsid w:val="002C30E4"/>
    <w:rsid w:val="002C3EFD"/>
    <w:rsid w:val="002C41B1"/>
    <w:rsid w:val="002C41EF"/>
    <w:rsid w:val="002C4D47"/>
    <w:rsid w:val="002C4D88"/>
    <w:rsid w:val="002C634A"/>
    <w:rsid w:val="002C76D0"/>
    <w:rsid w:val="002D039B"/>
    <w:rsid w:val="002D03CB"/>
    <w:rsid w:val="002D0DB7"/>
    <w:rsid w:val="002D1B01"/>
    <w:rsid w:val="002D271B"/>
    <w:rsid w:val="002D30C1"/>
    <w:rsid w:val="002D3233"/>
    <w:rsid w:val="002D3864"/>
    <w:rsid w:val="002D419B"/>
    <w:rsid w:val="002D478E"/>
    <w:rsid w:val="002D5B79"/>
    <w:rsid w:val="002D6834"/>
    <w:rsid w:val="002D6C56"/>
    <w:rsid w:val="002D6FE8"/>
    <w:rsid w:val="002D79AC"/>
    <w:rsid w:val="002D7EFF"/>
    <w:rsid w:val="002E127B"/>
    <w:rsid w:val="002E32D1"/>
    <w:rsid w:val="002E353D"/>
    <w:rsid w:val="002E376B"/>
    <w:rsid w:val="002E3CB2"/>
    <w:rsid w:val="002E3F09"/>
    <w:rsid w:val="002E4A5D"/>
    <w:rsid w:val="002E4B99"/>
    <w:rsid w:val="002E4F27"/>
    <w:rsid w:val="002E503A"/>
    <w:rsid w:val="002E58BA"/>
    <w:rsid w:val="002E6A4B"/>
    <w:rsid w:val="002E6D27"/>
    <w:rsid w:val="002E7341"/>
    <w:rsid w:val="002E77BB"/>
    <w:rsid w:val="002E7869"/>
    <w:rsid w:val="002E78F2"/>
    <w:rsid w:val="002F0C23"/>
    <w:rsid w:val="002F0F37"/>
    <w:rsid w:val="002F1E4F"/>
    <w:rsid w:val="002F2EF1"/>
    <w:rsid w:val="002F39F1"/>
    <w:rsid w:val="002F3A93"/>
    <w:rsid w:val="002F3F4B"/>
    <w:rsid w:val="002F4573"/>
    <w:rsid w:val="002F5646"/>
    <w:rsid w:val="002F596D"/>
    <w:rsid w:val="002F6F1F"/>
    <w:rsid w:val="002F773A"/>
    <w:rsid w:val="0030002C"/>
    <w:rsid w:val="003000E1"/>
    <w:rsid w:val="003005BF"/>
    <w:rsid w:val="00300CB1"/>
    <w:rsid w:val="003012DB"/>
    <w:rsid w:val="0030185B"/>
    <w:rsid w:val="003027C7"/>
    <w:rsid w:val="00302981"/>
    <w:rsid w:val="00302E99"/>
    <w:rsid w:val="00304E41"/>
    <w:rsid w:val="00305045"/>
    <w:rsid w:val="003061F1"/>
    <w:rsid w:val="00306B49"/>
    <w:rsid w:val="0030723C"/>
    <w:rsid w:val="00307B23"/>
    <w:rsid w:val="003101B4"/>
    <w:rsid w:val="00310362"/>
    <w:rsid w:val="00310A1A"/>
    <w:rsid w:val="00310CBE"/>
    <w:rsid w:val="00311E90"/>
    <w:rsid w:val="003121CD"/>
    <w:rsid w:val="00312B8B"/>
    <w:rsid w:val="003131C4"/>
    <w:rsid w:val="00313FF4"/>
    <w:rsid w:val="00314835"/>
    <w:rsid w:val="003149A5"/>
    <w:rsid w:val="003149C0"/>
    <w:rsid w:val="00315C5B"/>
    <w:rsid w:val="00315FC8"/>
    <w:rsid w:val="00316538"/>
    <w:rsid w:val="0031667B"/>
    <w:rsid w:val="00317B3F"/>
    <w:rsid w:val="003212BA"/>
    <w:rsid w:val="00321366"/>
    <w:rsid w:val="0032262C"/>
    <w:rsid w:val="00323070"/>
    <w:rsid w:val="00324A2F"/>
    <w:rsid w:val="00325D33"/>
    <w:rsid w:val="00326F67"/>
    <w:rsid w:val="00327D22"/>
    <w:rsid w:val="00330406"/>
    <w:rsid w:val="00330A0B"/>
    <w:rsid w:val="0033168F"/>
    <w:rsid w:val="00331F31"/>
    <w:rsid w:val="00332B4A"/>
    <w:rsid w:val="0033376A"/>
    <w:rsid w:val="00333BCA"/>
    <w:rsid w:val="003342E6"/>
    <w:rsid w:val="00334364"/>
    <w:rsid w:val="00335F1D"/>
    <w:rsid w:val="00336667"/>
    <w:rsid w:val="00336B6A"/>
    <w:rsid w:val="00336F12"/>
    <w:rsid w:val="00340AA5"/>
    <w:rsid w:val="00341038"/>
    <w:rsid w:val="00341CA1"/>
    <w:rsid w:val="00341F02"/>
    <w:rsid w:val="00342AA3"/>
    <w:rsid w:val="00342E90"/>
    <w:rsid w:val="00342FBB"/>
    <w:rsid w:val="0034304C"/>
    <w:rsid w:val="00343165"/>
    <w:rsid w:val="003432A0"/>
    <w:rsid w:val="003432A4"/>
    <w:rsid w:val="003434AD"/>
    <w:rsid w:val="00343785"/>
    <w:rsid w:val="00343870"/>
    <w:rsid w:val="00343BAF"/>
    <w:rsid w:val="00344836"/>
    <w:rsid w:val="00346358"/>
    <w:rsid w:val="00346F3E"/>
    <w:rsid w:val="00347288"/>
    <w:rsid w:val="00350458"/>
    <w:rsid w:val="003508A5"/>
    <w:rsid w:val="00350E11"/>
    <w:rsid w:val="00350EFE"/>
    <w:rsid w:val="003524DF"/>
    <w:rsid w:val="00352761"/>
    <w:rsid w:val="00352772"/>
    <w:rsid w:val="00352892"/>
    <w:rsid w:val="003529AA"/>
    <w:rsid w:val="00352B1F"/>
    <w:rsid w:val="00353105"/>
    <w:rsid w:val="00353C41"/>
    <w:rsid w:val="00354CE9"/>
    <w:rsid w:val="00354DFA"/>
    <w:rsid w:val="00356232"/>
    <w:rsid w:val="0035628E"/>
    <w:rsid w:val="003564B1"/>
    <w:rsid w:val="00356B75"/>
    <w:rsid w:val="00356DE0"/>
    <w:rsid w:val="00357DEB"/>
    <w:rsid w:val="00357FDF"/>
    <w:rsid w:val="00360109"/>
    <w:rsid w:val="003601B2"/>
    <w:rsid w:val="00360512"/>
    <w:rsid w:val="00360ED6"/>
    <w:rsid w:val="00361606"/>
    <w:rsid w:val="00361671"/>
    <w:rsid w:val="00361FB9"/>
    <w:rsid w:val="00362103"/>
    <w:rsid w:val="00362948"/>
    <w:rsid w:val="00362ACA"/>
    <w:rsid w:val="00363DF0"/>
    <w:rsid w:val="00364076"/>
    <w:rsid w:val="00364ADC"/>
    <w:rsid w:val="00364E58"/>
    <w:rsid w:val="00365877"/>
    <w:rsid w:val="003661C7"/>
    <w:rsid w:val="0036659B"/>
    <w:rsid w:val="00366936"/>
    <w:rsid w:val="0036768C"/>
    <w:rsid w:val="00367713"/>
    <w:rsid w:val="00367D7A"/>
    <w:rsid w:val="00367DBF"/>
    <w:rsid w:val="003704F4"/>
    <w:rsid w:val="0037185C"/>
    <w:rsid w:val="00371C47"/>
    <w:rsid w:val="00371EEE"/>
    <w:rsid w:val="0037252F"/>
    <w:rsid w:val="0037323F"/>
    <w:rsid w:val="00373AE4"/>
    <w:rsid w:val="00374A27"/>
    <w:rsid w:val="003767BF"/>
    <w:rsid w:val="00376BA5"/>
    <w:rsid w:val="00376E5D"/>
    <w:rsid w:val="0037736B"/>
    <w:rsid w:val="00377B40"/>
    <w:rsid w:val="00377D1C"/>
    <w:rsid w:val="00381906"/>
    <w:rsid w:val="0038328C"/>
    <w:rsid w:val="003835F4"/>
    <w:rsid w:val="003836FF"/>
    <w:rsid w:val="00384E58"/>
    <w:rsid w:val="0038548E"/>
    <w:rsid w:val="00385C01"/>
    <w:rsid w:val="003860BA"/>
    <w:rsid w:val="00386415"/>
    <w:rsid w:val="0038742F"/>
    <w:rsid w:val="003878D0"/>
    <w:rsid w:val="00390023"/>
    <w:rsid w:val="003902F0"/>
    <w:rsid w:val="00390D3E"/>
    <w:rsid w:val="00392C39"/>
    <w:rsid w:val="00393593"/>
    <w:rsid w:val="003974F5"/>
    <w:rsid w:val="00397A0D"/>
    <w:rsid w:val="003A085A"/>
    <w:rsid w:val="003A0D86"/>
    <w:rsid w:val="003A143B"/>
    <w:rsid w:val="003A1746"/>
    <w:rsid w:val="003A3711"/>
    <w:rsid w:val="003A3802"/>
    <w:rsid w:val="003A3BB6"/>
    <w:rsid w:val="003A45BF"/>
    <w:rsid w:val="003A5CAB"/>
    <w:rsid w:val="003A74EF"/>
    <w:rsid w:val="003A7B85"/>
    <w:rsid w:val="003A7DCE"/>
    <w:rsid w:val="003A7DDF"/>
    <w:rsid w:val="003B0929"/>
    <w:rsid w:val="003B1001"/>
    <w:rsid w:val="003B15D5"/>
    <w:rsid w:val="003B1F0C"/>
    <w:rsid w:val="003B23E8"/>
    <w:rsid w:val="003B2D14"/>
    <w:rsid w:val="003B3716"/>
    <w:rsid w:val="003B49D1"/>
    <w:rsid w:val="003B5CA1"/>
    <w:rsid w:val="003B602E"/>
    <w:rsid w:val="003B615F"/>
    <w:rsid w:val="003B63CB"/>
    <w:rsid w:val="003B6B6A"/>
    <w:rsid w:val="003B6C92"/>
    <w:rsid w:val="003B741A"/>
    <w:rsid w:val="003B7CDE"/>
    <w:rsid w:val="003C06D5"/>
    <w:rsid w:val="003C0943"/>
    <w:rsid w:val="003C24B2"/>
    <w:rsid w:val="003C2780"/>
    <w:rsid w:val="003C2FBC"/>
    <w:rsid w:val="003C3471"/>
    <w:rsid w:val="003C3AED"/>
    <w:rsid w:val="003C3D25"/>
    <w:rsid w:val="003C40BD"/>
    <w:rsid w:val="003C49DD"/>
    <w:rsid w:val="003C7B2B"/>
    <w:rsid w:val="003C7D73"/>
    <w:rsid w:val="003D148E"/>
    <w:rsid w:val="003D1C29"/>
    <w:rsid w:val="003D1CC9"/>
    <w:rsid w:val="003D25BF"/>
    <w:rsid w:val="003D2C75"/>
    <w:rsid w:val="003D38F3"/>
    <w:rsid w:val="003D3B13"/>
    <w:rsid w:val="003D400B"/>
    <w:rsid w:val="003D4043"/>
    <w:rsid w:val="003D45C5"/>
    <w:rsid w:val="003D46AB"/>
    <w:rsid w:val="003D4D62"/>
    <w:rsid w:val="003D4F5A"/>
    <w:rsid w:val="003D54D4"/>
    <w:rsid w:val="003D6525"/>
    <w:rsid w:val="003E107D"/>
    <w:rsid w:val="003E1ABA"/>
    <w:rsid w:val="003E249D"/>
    <w:rsid w:val="003E37DC"/>
    <w:rsid w:val="003E3871"/>
    <w:rsid w:val="003E3E73"/>
    <w:rsid w:val="003E55D5"/>
    <w:rsid w:val="003E5C15"/>
    <w:rsid w:val="003E616E"/>
    <w:rsid w:val="003E6D6C"/>
    <w:rsid w:val="003E6E31"/>
    <w:rsid w:val="003E7E7B"/>
    <w:rsid w:val="003F047A"/>
    <w:rsid w:val="003F0595"/>
    <w:rsid w:val="003F0970"/>
    <w:rsid w:val="003F0A03"/>
    <w:rsid w:val="003F19A0"/>
    <w:rsid w:val="003F22C1"/>
    <w:rsid w:val="003F294E"/>
    <w:rsid w:val="003F343B"/>
    <w:rsid w:val="003F3B78"/>
    <w:rsid w:val="003F443C"/>
    <w:rsid w:val="003F44A5"/>
    <w:rsid w:val="003F4AEF"/>
    <w:rsid w:val="003F4CE2"/>
    <w:rsid w:val="003F4FB0"/>
    <w:rsid w:val="003F5084"/>
    <w:rsid w:val="003F5F24"/>
    <w:rsid w:val="003F6963"/>
    <w:rsid w:val="003F6F69"/>
    <w:rsid w:val="003F7987"/>
    <w:rsid w:val="004006B1"/>
    <w:rsid w:val="00401342"/>
    <w:rsid w:val="00402493"/>
    <w:rsid w:val="00402581"/>
    <w:rsid w:val="004025C7"/>
    <w:rsid w:val="0040291B"/>
    <w:rsid w:val="00403005"/>
    <w:rsid w:val="00403897"/>
    <w:rsid w:val="00404A7D"/>
    <w:rsid w:val="00404C4B"/>
    <w:rsid w:val="004052A6"/>
    <w:rsid w:val="0040535E"/>
    <w:rsid w:val="0040567E"/>
    <w:rsid w:val="00406879"/>
    <w:rsid w:val="00406BC9"/>
    <w:rsid w:val="00406DE1"/>
    <w:rsid w:val="00407757"/>
    <w:rsid w:val="00407A20"/>
    <w:rsid w:val="00410FB4"/>
    <w:rsid w:val="004110DD"/>
    <w:rsid w:val="00411924"/>
    <w:rsid w:val="00411D14"/>
    <w:rsid w:val="00412D4E"/>
    <w:rsid w:val="00412E7B"/>
    <w:rsid w:val="00412F4C"/>
    <w:rsid w:val="00413464"/>
    <w:rsid w:val="00413563"/>
    <w:rsid w:val="00413BD6"/>
    <w:rsid w:val="00413D73"/>
    <w:rsid w:val="004159E1"/>
    <w:rsid w:val="00415A5F"/>
    <w:rsid w:val="00415AB3"/>
    <w:rsid w:val="004162AA"/>
    <w:rsid w:val="00417514"/>
    <w:rsid w:val="004216BA"/>
    <w:rsid w:val="00421B10"/>
    <w:rsid w:val="00421D93"/>
    <w:rsid w:val="004236B9"/>
    <w:rsid w:val="00423C8B"/>
    <w:rsid w:val="00423EC4"/>
    <w:rsid w:val="004241B6"/>
    <w:rsid w:val="00425A98"/>
    <w:rsid w:val="00425DA3"/>
    <w:rsid w:val="00425F2A"/>
    <w:rsid w:val="0042731C"/>
    <w:rsid w:val="00427FB9"/>
    <w:rsid w:val="00430460"/>
    <w:rsid w:val="00430650"/>
    <w:rsid w:val="004307BC"/>
    <w:rsid w:val="00431631"/>
    <w:rsid w:val="00431C06"/>
    <w:rsid w:val="0043211A"/>
    <w:rsid w:val="00432136"/>
    <w:rsid w:val="00432FB9"/>
    <w:rsid w:val="00433083"/>
    <w:rsid w:val="00434E64"/>
    <w:rsid w:val="00435C5A"/>
    <w:rsid w:val="00435E26"/>
    <w:rsid w:val="00436172"/>
    <w:rsid w:val="004364F9"/>
    <w:rsid w:val="00437A98"/>
    <w:rsid w:val="00437ECB"/>
    <w:rsid w:val="00440A2C"/>
    <w:rsid w:val="00440B10"/>
    <w:rsid w:val="0044165E"/>
    <w:rsid w:val="0044278F"/>
    <w:rsid w:val="00442930"/>
    <w:rsid w:val="00442BA0"/>
    <w:rsid w:val="00442D68"/>
    <w:rsid w:val="0044345C"/>
    <w:rsid w:val="00444339"/>
    <w:rsid w:val="004448D3"/>
    <w:rsid w:val="00445C8B"/>
    <w:rsid w:val="00446302"/>
    <w:rsid w:val="00446E01"/>
    <w:rsid w:val="004473A1"/>
    <w:rsid w:val="00447B92"/>
    <w:rsid w:val="00450CB2"/>
    <w:rsid w:val="0045113C"/>
    <w:rsid w:val="00451966"/>
    <w:rsid w:val="00451E32"/>
    <w:rsid w:val="004531EA"/>
    <w:rsid w:val="00453957"/>
    <w:rsid w:val="00453E6E"/>
    <w:rsid w:val="004547B1"/>
    <w:rsid w:val="00454A14"/>
    <w:rsid w:val="004558A6"/>
    <w:rsid w:val="00455A14"/>
    <w:rsid w:val="004561DC"/>
    <w:rsid w:val="00456796"/>
    <w:rsid w:val="00456AB0"/>
    <w:rsid w:val="00456AEE"/>
    <w:rsid w:val="00457382"/>
    <w:rsid w:val="004575CE"/>
    <w:rsid w:val="00457D04"/>
    <w:rsid w:val="00460387"/>
    <w:rsid w:val="0046119D"/>
    <w:rsid w:val="004616F9"/>
    <w:rsid w:val="00461BE4"/>
    <w:rsid w:val="00461D59"/>
    <w:rsid w:val="00462122"/>
    <w:rsid w:val="00462C2F"/>
    <w:rsid w:val="00463746"/>
    <w:rsid w:val="004639BF"/>
    <w:rsid w:val="00463BF0"/>
    <w:rsid w:val="00464B87"/>
    <w:rsid w:val="00464C44"/>
    <w:rsid w:val="00464F8A"/>
    <w:rsid w:val="0046538C"/>
    <w:rsid w:val="0046554F"/>
    <w:rsid w:val="0046653A"/>
    <w:rsid w:val="004670C0"/>
    <w:rsid w:val="004671ED"/>
    <w:rsid w:val="00473139"/>
    <w:rsid w:val="00473CF9"/>
    <w:rsid w:val="00473EDD"/>
    <w:rsid w:val="00474005"/>
    <w:rsid w:val="004746C0"/>
    <w:rsid w:val="00475258"/>
    <w:rsid w:val="0047584B"/>
    <w:rsid w:val="00475BEA"/>
    <w:rsid w:val="00475C48"/>
    <w:rsid w:val="00475D6F"/>
    <w:rsid w:val="004760DD"/>
    <w:rsid w:val="00477275"/>
    <w:rsid w:val="0047791B"/>
    <w:rsid w:val="0048016F"/>
    <w:rsid w:val="0048188E"/>
    <w:rsid w:val="00481C8A"/>
    <w:rsid w:val="004829F4"/>
    <w:rsid w:val="004846B5"/>
    <w:rsid w:val="004847A7"/>
    <w:rsid w:val="00484DD2"/>
    <w:rsid w:val="00485358"/>
    <w:rsid w:val="0048663F"/>
    <w:rsid w:val="004872C8"/>
    <w:rsid w:val="00490A7D"/>
    <w:rsid w:val="00490B84"/>
    <w:rsid w:val="004915F8"/>
    <w:rsid w:val="0049164F"/>
    <w:rsid w:val="00492085"/>
    <w:rsid w:val="00492452"/>
    <w:rsid w:val="00492700"/>
    <w:rsid w:val="004933EE"/>
    <w:rsid w:val="00493786"/>
    <w:rsid w:val="00493DAB"/>
    <w:rsid w:val="00493FE1"/>
    <w:rsid w:val="0049612B"/>
    <w:rsid w:val="0049762C"/>
    <w:rsid w:val="00497643"/>
    <w:rsid w:val="004A015B"/>
    <w:rsid w:val="004A308C"/>
    <w:rsid w:val="004A3436"/>
    <w:rsid w:val="004A3853"/>
    <w:rsid w:val="004A39AA"/>
    <w:rsid w:val="004A4079"/>
    <w:rsid w:val="004A49C2"/>
    <w:rsid w:val="004A509D"/>
    <w:rsid w:val="004A5390"/>
    <w:rsid w:val="004A6047"/>
    <w:rsid w:val="004A6563"/>
    <w:rsid w:val="004A7533"/>
    <w:rsid w:val="004A7ED1"/>
    <w:rsid w:val="004B12B3"/>
    <w:rsid w:val="004B29D2"/>
    <w:rsid w:val="004B2DA9"/>
    <w:rsid w:val="004B31A7"/>
    <w:rsid w:val="004B58C3"/>
    <w:rsid w:val="004B6317"/>
    <w:rsid w:val="004B6494"/>
    <w:rsid w:val="004B6B17"/>
    <w:rsid w:val="004C0361"/>
    <w:rsid w:val="004C0B6A"/>
    <w:rsid w:val="004C158F"/>
    <w:rsid w:val="004C16EC"/>
    <w:rsid w:val="004C16F7"/>
    <w:rsid w:val="004C1846"/>
    <w:rsid w:val="004C1BCB"/>
    <w:rsid w:val="004C21F0"/>
    <w:rsid w:val="004C37CE"/>
    <w:rsid w:val="004C49C3"/>
    <w:rsid w:val="004C652D"/>
    <w:rsid w:val="004C6838"/>
    <w:rsid w:val="004C6962"/>
    <w:rsid w:val="004C6FED"/>
    <w:rsid w:val="004C7DA0"/>
    <w:rsid w:val="004D05F3"/>
    <w:rsid w:val="004D1A29"/>
    <w:rsid w:val="004D2915"/>
    <w:rsid w:val="004D2967"/>
    <w:rsid w:val="004D31F0"/>
    <w:rsid w:val="004D356B"/>
    <w:rsid w:val="004D3A90"/>
    <w:rsid w:val="004D3DAE"/>
    <w:rsid w:val="004D49E4"/>
    <w:rsid w:val="004D5158"/>
    <w:rsid w:val="004D6082"/>
    <w:rsid w:val="004D657F"/>
    <w:rsid w:val="004D7573"/>
    <w:rsid w:val="004D7EE8"/>
    <w:rsid w:val="004E03F3"/>
    <w:rsid w:val="004E05F8"/>
    <w:rsid w:val="004E0618"/>
    <w:rsid w:val="004E0894"/>
    <w:rsid w:val="004E2CED"/>
    <w:rsid w:val="004E3606"/>
    <w:rsid w:val="004E3931"/>
    <w:rsid w:val="004E412A"/>
    <w:rsid w:val="004E4223"/>
    <w:rsid w:val="004E4246"/>
    <w:rsid w:val="004E4D44"/>
    <w:rsid w:val="004E5037"/>
    <w:rsid w:val="004E6D89"/>
    <w:rsid w:val="004E6E8E"/>
    <w:rsid w:val="004E7689"/>
    <w:rsid w:val="004F0B34"/>
    <w:rsid w:val="004F0C56"/>
    <w:rsid w:val="004F1B1E"/>
    <w:rsid w:val="004F243C"/>
    <w:rsid w:val="004F2C14"/>
    <w:rsid w:val="004F3660"/>
    <w:rsid w:val="004F3A96"/>
    <w:rsid w:val="004F4132"/>
    <w:rsid w:val="004F44EF"/>
    <w:rsid w:val="004F47E2"/>
    <w:rsid w:val="004F4ECF"/>
    <w:rsid w:val="004F583D"/>
    <w:rsid w:val="004F59F4"/>
    <w:rsid w:val="00500EA4"/>
    <w:rsid w:val="00501B88"/>
    <w:rsid w:val="005032AE"/>
    <w:rsid w:val="005048B1"/>
    <w:rsid w:val="005056E7"/>
    <w:rsid w:val="005058BB"/>
    <w:rsid w:val="00505A66"/>
    <w:rsid w:val="00506036"/>
    <w:rsid w:val="00506DAB"/>
    <w:rsid w:val="00506F0F"/>
    <w:rsid w:val="0051111C"/>
    <w:rsid w:val="00511887"/>
    <w:rsid w:val="00513374"/>
    <w:rsid w:val="00514250"/>
    <w:rsid w:val="005143FF"/>
    <w:rsid w:val="00514542"/>
    <w:rsid w:val="005147FE"/>
    <w:rsid w:val="005153F5"/>
    <w:rsid w:val="005154A9"/>
    <w:rsid w:val="00515B70"/>
    <w:rsid w:val="00516833"/>
    <w:rsid w:val="00516D71"/>
    <w:rsid w:val="00517AD4"/>
    <w:rsid w:val="00517BC6"/>
    <w:rsid w:val="005201D3"/>
    <w:rsid w:val="00520BFA"/>
    <w:rsid w:val="00520F8E"/>
    <w:rsid w:val="00521EC6"/>
    <w:rsid w:val="0052305E"/>
    <w:rsid w:val="00523EC4"/>
    <w:rsid w:val="00524319"/>
    <w:rsid w:val="00524A29"/>
    <w:rsid w:val="00527317"/>
    <w:rsid w:val="0052773A"/>
    <w:rsid w:val="00527ADD"/>
    <w:rsid w:val="00527DEB"/>
    <w:rsid w:val="00530237"/>
    <w:rsid w:val="00530265"/>
    <w:rsid w:val="00531C15"/>
    <w:rsid w:val="00532022"/>
    <w:rsid w:val="00532544"/>
    <w:rsid w:val="005328D4"/>
    <w:rsid w:val="00532929"/>
    <w:rsid w:val="00532B92"/>
    <w:rsid w:val="00533834"/>
    <w:rsid w:val="0053446F"/>
    <w:rsid w:val="00534E08"/>
    <w:rsid w:val="005357A0"/>
    <w:rsid w:val="005377FB"/>
    <w:rsid w:val="0054048C"/>
    <w:rsid w:val="0054064A"/>
    <w:rsid w:val="00541305"/>
    <w:rsid w:val="005417C6"/>
    <w:rsid w:val="00541866"/>
    <w:rsid w:val="0054267D"/>
    <w:rsid w:val="00542B62"/>
    <w:rsid w:val="00543086"/>
    <w:rsid w:val="00543608"/>
    <w:rsid w:val="005436F6"/>
    <w:rsid w:val="00543F2A"/>
    <w:rsid w:val="0054462F"/>
    <w:rsid w:val="005453F3"/>
    <w:rsid w:val="00545926"/>
    <w:rsid w:val="00545AAD"/>
    <w:rsid w:val="0054672C"/>
    <w:rsid w:val="00547123"/>
    <w:rsid w:val="00552AEA"/>
    <w:rsid w:val="00552D44"/>
    <w:rsid w:val="005534C0"/>
    <w:rsid w:val="0055389C"/>
    <w:rsid w:val="0055641B"/>
    <w:rsid w:val="0056000B"/>
    <w:rsid w:val="0056029E"/>
    <w:rsid w:val="0056125C"/>
    <w:rsid w:val="005616BB"/>
    <w:rsid w:val="005622A8"/>
    <w:rsid w:val="00562D9A"/>
    <w:rsid w:val="00562E0F"/>
    <w:rsid w:val="005639F2"/>
    <w:rsid w:val="00563BCC"/>
    <w:rsid w:val="00564C38"/>
    <w:rsid w:val="0056501A"/>
    <w:rsid w:val="005651FD"/>
    <w:rsid w:val="005665FA"/>
    <w:rsid w:val="00566C4C"/>
    <w:rsid w:val="00567436"/>
    <w:rsid w:val="00567456"/>
    <w:rsid w:val="0056759F"/>
    <w:rsid w:val="00567E54"/>
    <w:rsid w:val="00567FD7"/>
    <w:rsid w:val="00571856"/>
    <w:rsid w:val="00571EC2"/>
    <w:rsid w:val="00574645"/>
    <w:rsid w:val="00576059"/>
    <w:rsid w:val="00576473"/>
    <w:rsid w:val="00576D0B"/>
    <w:rsid w:val="005804A0"/>
    <w:rsid w:val="00580DA7"/>
    <w:rsid w:val="005810C5"/>
    <w:rsid w:val="00581369"/>
    <w:rsid w:val="005816D2"/>
    <w:rsid w:val="00581BF9"/>
    <w:rsid w:val="00582183"/>
    <w:rsid w:val="00582434"/>
    <w:rsid w:val="005832C6"/>
    <w:rsid w:val="005834D6"/>
    <w:rsid w:val="005835CF"/>
    <w:rsid w:val="00583676"/>
    <w:rsid w:val="00583696"/>
    <w:rsid w:val="00584137"/>
    <w:rsid w:val="0058487C"/>
    <w:rsid w:val="00584BD4"/>
    <w:rsid w:val="00586409"/>
    <w:rsid w:val="00586549"/>
    <w:rsid w:val="00587DDD"/>
    <w:rsid w:val="005911AA"/>
    <w:rsid w:val="00591276"/>
    <w:rsid w:val="00592193"/>
    <w:rsid w:val="00592706"/>
    <w:rsid w:val="005939DA"/>
    <w:rsid w:val="00594BBA"/>
    <w:rsid w:val="0059589C"/>
    <w:rsid w:val="00595C92"/>
    <w:rsid w:val="00596485"/>
    <w:rsid w:val="00596CD2"/>
    <w:rsid w:val="00597D37"/>
    <w:rsid w:val="005A0514"/>
    <w:rsid w:val="005A1841"/>
    <w:rsid w:val="005A1BF6"/>
    <w:rsid w:val="005A1FBA"/>
    <w:rsid w:val="005A50E1"/>
    <w:rsid w:val="005A518B"/>
    <w:rsid w:val="005A55DE"/>
    <w:rsid w:val="005A5D61"/>
    <w:rsid w:val="005A6D56"/>
    <w:rsid w:val="005A6E14"/>
    <w:rsid w:val="005A7B75"/>
    <w:rsid w:val="005A7BF1"/>
    <w:rsid w:val="005B1E56"/>
    <w:rsid w:val="005B1E73"/>
    <w:rsid w:val="005B2087"/>
    <w:rsid w:val="005B2A3A"/>
    <w:rsid w:val="005B3172"/>
    <w:rsid w:val="005B349B"/>
    <w:rsid w:val="005B461A"/>
    <w:rsid w:val="005B483F"/>
    <w:rsid w:val="005B544A"/>
    <w:rsid w:val="005B5BA1"/>
    <w:rsid w:val="005B63F1"/>
    <w:rsid w:val="005B64E4"/>
    <w:rsid w:val="005B6CEF"/>
    <w:rsid w:val="005B74A1"/>
    <w:rsid w:val="005B764D"/>
    <w:rsid w:val="005B7845"/>
    <w:rsid w:val="005C0469"/>
    <w:rsid w:val="005C0893"/>
    <w:rsid w:val="005C15F2"/>
    <w:rsid w:val="005C1AC7"/>
    <w:rsid w:val="005C2DAC"/>
    <w:rsid w:val="005C2E19"/>
    <w:rsid w:val="005C3084"/>
    <w:rsid w:val="005C3FBA"/>
    <w:rsid w:val="005C588C"/>
    <w:rsid w:val="005C6420"/>
    <w:rsid w:val="005C67F2"/>
    <w:rsid w:val="005C77B6"/>
    <w:rsid w:val="005C7B14"/>
    <w:rsid w:val="005C7F4A"/>
    <w:rsid w:val="005D06B1"/>
    <w:rsid w:val="005D0AEE"/>
    <w:rsid w:val="005D19CA"/>
    <w:rsid w:val="005D1A44"/>
    <w:rsid w:val="005D2793"/>
    <w:rsid w:val="005D27A6"/>
    <w:rsid w:val="005D2AF0"/>
    <w:rsid w:val="005D3839"/>
    <w:rsid w:val="005D3979"/>
    <w:rsid w:val="005D4084"/>
    <w:rsid w:val="005D44E5"/>
    <w:rsid w:val="005D653E"/>
    <w:rsid w:val="005D7774"/>
    <w:rsid w:val="005D7D4E"/>
    <w:rsid w:val="005D7D54"/>
    <w:rsid w:val="005E0C95"/>
    <w:rsid w:val="005E2876"/>
    <w:rsid w:val="005E320E"/>
    <w:rsid w:val="005E33A8"/>
    <w:rsid w:val="005E35F8"/>
    <w:rsid w:val="005E4855"/>
    <w:rsid w:val="005E5CB2"/>
    <w:rsid w:val="005E63B3"/>
    <w:rsid w:val="005E64CD"/>
    <w:rsid w:val="005E774E"/>
    <w:rsid w:val="005E7FDA"/>
    <w:rsid w:val="005F11B2"/>
    <w:rsid w:val="005F2142"/>
    <w:rsid w:val="005F2785"/>
    <w:rsid w:val="005F347E"/>
    <w:rsid w:val="005F3BFC"/>
    <w:rsid w:val="005F4AB4"/>
    <w:rsid w:val="005F4AEC"/>
    <w:rsid w:val="005F57AA"/>
    <w:rsid w:val="005F6442"/>
    <w:rsid w:val="005F708E"/>
    <w:rsid w:val="00600079"/>
    <w:rsid w:val="00600DAA"/>
    <w:rsid w:val="00602557"/>
    <w:rsid w:val="00603870"/>
    <w:rsid w:val="00604F1A"/>
    <w:rsid w:val="00605867"/>
    <w:rsid w:val="00605D56"/>
    <w:rsid w:val="006067DD"/>
    <w:rsid w:val="00606C66"/>
    <w:rsid w:val="006072B1"/>
    <w:rsid w:val="00610DC2"/>
    <w:rsid w:val="00611159"/>
    <w:rsid w:val="006117B6"/>
    <w:rsid w:val="00611F11"/>
    <w:rsid w:val="00612258"/>
    <w:rsid w:val="00612BD9"/>
    <w:rsid w:val="00612FC4"/>
    <w:rsid w:val="00613CD1"/>
    <w:rsid w:val="00614B1A"/>
    <w:rsid w:val="00614F7C"/>
    <w:rsid w:val="00615397"/>
    <w:rsid w:val="006158F5"/>
    <w:rsid w:val="006159C1"/>
    <w:rsid w:val="00616912"/>
    <w:rsid w:val="00617C40"/>
    <w:rsid w:val="00620C1E"/>
    <w:rsid w:val="00621797"/>
    <w:rsid w:val="006220C5"/>
    <w:rsid w:val="006224BA"/>
    <w:rsid w:val="006224E9"/>
    <w:rsid w:val="00624D37"/>
    <w:rsid w:val="00626ECD"/>
    <w:rsid w:val="0062797B"/>
    <w:rsid w:val="006305E3"/>
    <w:rsid w:val="00631EFC"/>
    <w:rsid w:val="00631F1F"/>
    <w:rsid w:val="00632E25"/>
    <w:rsid w:val="00633A52"/>
    <w:rsid w:val="00633E83"/>
    <w:rsid w:val="006354BD"/>
    <w:rsid w:val="006369D4"/>
    <w:rsid w:val="00636E59"/>
    <w:rsid w:val="00637674"/>
    <w:rsid w:val="00637813"/>
    <w:rsid w:val="00637E16"/>
    <w:rsid w:val="006400A2"/>
    <w:rsid w:val="006409FB"/>
    <w:rsid w:val="00640C2F"/>
    <w:rsid w:val="00641537"/>
    <w:rsid w:val="00642203"/>
    <w:rsid w:val="006425D3"/>
    <w:rsid w:val="00642B4A"/>
    <w:rsid w:val="0064456D"/>
    <w:rsid w:val="0064516F"/>
    <w:rsid w:val="00646887"/>
    <w:rsid w:val="00646894"/>
    <w:rsid w:val="00647E68"/>
    <w:rsid w:val="00650B79"/>
    <w:rsid w:val="006510D9"/>
    <w:rsid w:val="00651767"/>
    <w:rsid w:val="00651932"/>
    <w:rsid w:val="00652B11"/>
    <w:rsid w:val="00653242"/>
    <w:rsid w:val="0065428D"/>
    <w:rsid w:val="00654540"/>
    <w:rsid w:val="006546AE"/>
    <w:rsid w:val="00654DA8"/>
    <w:rsid w:val="006551A3"/>
    <w:rsid w:val="00655D85"/>
    <w:rsid w:val="00656117"/>
    <w:rsid w:val="0065620C"/>
    <w:rsid w:val="00656243"/>
    <w:rsid w:val="00656408"/>
    <w:rsid w:val="00657409"/>
    <w:rsid w:val="00657785"/>
    <w:rsid w:val="00657AC0"/>
    <w:rsid w:val="00661932"/>
    <w:rsid w:val="00662F06"/>
    <w:rsid w:val="00664612"/>
    <w:rsid w:val="0066484A"/>
    <w:rsid w:val="0066679F"/>
    <w:rsid w:val="00666FBD"/>
    <w:rsid w:val="006676E1"/>
    <w:rsid w:val="00667FAF"/>
    <w:rsid w:val="00667FD4"/>
    <w:rsid w:val="00670A2C"/>
    <w:rsid w:val="00670AA5"/>
    <w:rsid w:val="006713E8"/>
    <w:rsid w:val="006715A5"/>
    <w:rsid w:val="00671733"/>
    <w:rsid w:val="00671880"/>
    <w:rsid w:val="00673182"/>
    <w:rsid w:val="006734E3"/>
    <w:rsid w:val="00673A2A"/>
    <w:rsid w:val="006741DE"/>
    <w:rsid w:val="00674624"/>
    <w:rsid w:val="00676233"/>
    <w:rsid w:val="006764FD"/>
    <w:rsid w:val="00677B78"/>
    <w:rsid w:val="00680575"/>
    <w:rsid w:val="00680732"/>
    <w:rsid w:val="00680929"/>
    <w:rsid w:val="00680E50"/>
    <w:rsid w:val="006813C4"/>
    <w:rsid w:val="00681758"/>
    <w:rsid w:val="00681D67"/>
    <w:rsid w:val="00681F2B"/>
    <w:rsid w:val="00682A55"/>
    <w:rsid w:val="00683C63"/>
    <w:rsid w:val="0068426B"/>
    <w:rsid w:val="006846D6"/>
    <w:rsid w:val="006855E0"/>
    <w:rsid w:val="006858D6"/>
    <w:rsid w:val="006869BD"/>
    <w:rsid w:val="00686DE0"/>
    <w:rsid w:val="006879F3"/>
    <w:rsid w:val="00690664"/>
    <w:rsid w:val="006909BD"/>
    <w:rsid w:val="00690CEB"/>
    <w:rsid w:val="006916E6"/>
    <w:rsid w:val="0069172F"/>
    <w:rsid w:val="00691F49"/>
    <w:rsid w:val="006921D3"/>
    <w:rsid w:val="0069396F"/>
    <w:rsid w:val="00694781"/>
    <w:rsid w:val="00694E69"/>
    <w:rsid w:val="00696119"/>
    <w:rsid w:val="00696B38"/>
    <w:rsid w:val="00697A25"/>
    <w:rsid w:val="00697CC8"/>
    <w:rsid w:val="006A10D2"/>
    <w:rsid w:val="006A1150"/>
    <w:rsid w:val="006A1846"/>
    <w:rsid w:val="006A283B"/>
    <w:rsid w:val="006A4D34"/>
    <w:rsid w:val="006A54F6"/>
    <w:rsid w:val="006A5AD0"/>
    <w:rsid w:val="006A6864"/>
    <w:rsid w:val="006A7238"/>
    <w:rsid w:val="006A7983"/>
    <w:rsid w:val="006A7C21"/>
    <w:rsid w:val="006B0394"/>
    <w:rsid w:val="006B1005"/>
    <w:rsid w:val="006B1A0A"/>
    <w:rsid w:val="006B1ABA"/>
    <w:rsid w:val="006B2248"/>
    <w:rsid w:val="006B31FD"/>
    <w:rsid w:val="006B3E32"/>
    <w:rsid w:val="006B3EA3"/>
    <w:rsid w:val="006B3F01"/>
    <w:rsid w:val="006B42ED"/>
    <w:rsid w:val="006B4BA2"/>
    <w:rsid w:val="006B50E3"/>
    <w:rsid w:val="006B5CAD"/>
    <w:rsid w:val="006B5DE8"/>
    <w:rsid w:val="006B6AE9"/>
    <w:rsid w:val="006B731B"/>
    <w:rsid w:val="006C06B4"/>
    <w:rsid w:val="006C174F"/>
    <w:rsid w:val="006C3059"/>
    <w:rsid w:val="006C3281"/>
    <w:rsid w:val="006C3414"/>
    <w:rsid w:val="006C3A1D"/>
    <w:rsid w:val="006C3AC9"/>
    <w:rsid w:val="006C3B0C"/>
    <w:rsid w:val="006C3E7C"/>
    <w:rsid w:val="006C4EEB"/>
    <w:rsid w:val="006C52C6"/>
    <w:rsid w:val="006C5328"/>
    <w:rsid w:val="006C559B"/>
    <w:rsid w:val="006C6A3C"/>
    <w:rsid w:val="006D2D68"/>
    <w:rsid w:val="006D319D"/>
    <w:rsid w:val="006D3488"/>
    <w:rsid w:val="006D4329"/>
    <w:rsid w:val="006D441D"/>
    <w:rsid w:val="006D44B2"/>
    <w:rsid w:val="006D6D86"/>
    <w:rsid w:val="006D6F2C"/>
    <w:rsid w:val="006D6FEB"/>
    <w:rsid w:val="006D760D"/>
    <w:rsid w:val="006E0BB7"/>
    <w:rsid w:val="006E12E5"/>
    <w:rsid w:val="006E22B0"/>
    <w:rsid w:val="006E2CC2"/>
    <w:rsid w:val="006E311B"/>
    <w:rsid w:val="006E3287"/>
    <w:rsid w:val="006E3F2D"/>
    <w:rsid w:val="006E40C0"/>
    <w:rsid w:val="006E4670"/>
    <w:rsid w:val="006E52B0"/>
    <w:rsid w:val="006E6288"/>
    <w:rsid w:val="006E6AAD"/>
    <w:rsid w:val="006E7885"/>
    <w:rsid w:val="006E7E2D"/>
    <w:rsid w:val="006E7FAC"/>
    <w:rsid w:val="006F0F29"/>
    <w:rsid w:val="006F13D8"/>
    <w:rsid w:val="006F27D4"/>
    <w:rsid w:val="006F3107"/>
    <w:rsid w:val="006F313C"/>
    <w:rsid w:val="006F32DF"/>
    <w:rsid w:val="006F3562"/>
    <w:rsid w:val="006F58F4"/>
    <w:rsid w:val="006F68A4"/>
    <w:rsid w:val="006F6949"/>
    <w:rsid w:val="006F7F67"/>
    <w:rsid w:val="00700523"/>
    <w:rsid w:val="007005D1"/>
    <w:rsid w:val="00700D61"/>
    <w:rsid w:val="00701263"/>
    <w:rsid w:val="00701D64"/>
    <w:rsid w:val="00702120"/>
    <w:rsid w:val="007033CE"/>
    <w:rsid w:val="0070384E"/>
    <w:rsid w:val="00703857"/>
    <w:rsid w:val="00703EF1"/>
    <w:rsid w:val="00704390"/>
    <w:rsid w:val="00704E38"/>
    <w:rsid w:val="007057A4"/>
    <w:rsid w:val="00706AD4"/>
    <w:rsid w:val="00706CAA"/>
    <w:rsid w:val="00707903"/>
    <w:rsid w:val="00707E14"/>
    <w:rsid w:val="007101A4"/>
    <w:rsid w:val="007102DC"/>
    <w:rsid w:val="00710A09"/>
    <w:rsid w:val="00710ED5"/>
    <w:rsid w:val="00711614"/>
    <w:rsid w:val="007126CE"/>
    <w:rsid w:val="00713F60"/>
    <w:rsid w:val="0071415A"/>
    <w:rsid w:val="007152D5"/>
    <w:rsid w:val="0071560F"/>
    <w:rsid w:val="007167D7"/>
    <w:rsid w:val="007173F3"/>
    <w:rsid w:val="0072012F"/>
    <w:rsid w:val="0072051D"/>
    <w:rsid w:val="00720B5F"/>
    <w:rsid w:val="0072195C"/>
    <w:rsid w:val="00721D8F"/>
    <w:rsid w:val="007231B3"/>
    <w:rsid w:val="007231E7"/>
    <w:rsid w:val="00723424"/>
    <w:rsid w:val="00724C2E"/>
    <w:rsid w:val="00725B8D"/>
    <w:rsid w:val="00726BBC"/>
    <w:rsid w:val="00727C56"/>
    <w:rsid w:val="0073109F"/>
    <w:rsid w:val="007317C2"/>
    <w:rsid w:val="00731EAE"/>
    <w:rsid w:val="007327E5"/>
    <w:rsid w:val="007332FD"/>
    <w:rsid w:val="007336BF"/>
    <w:rsid w:val="007337E0"/>
    <w:rsid w:val="0073389D"/>
    <w:rsid w:val="00733D1D"/>
    <w:rsid w:val="00733F8D"/>
    <w:rsid w:val="00734D7D"/>
    <w:rsid w:val="00735002"/>
    <w:rsid w:val="0073683A"/>
    <w:rsid w:val="00736F73"/>
    <w:rsid w:val="00740470"/>
    <w:rsid w:val="0074077F"/>
    <w:rsid w:val="007423DC"/>
    <w:rsid w:val="00742C27"/>
    <w:rsid w:val="007435A9"/>
    <w:rsid w:val="00743D60"/>
    <w:rsid w:val="007443C9"/>
    <w:rsid w:val="00745E73"/>
    <w:rsid w:val="007460D5"/>
    <w:rsid w:val="007473C2"/>
    <w:rsid w:val="0075040F"/>
    <w:rsid w:val="00750524"/>
    <w:rsid w:val="00751050"/>
    <w:rsid w:val="00751665"/>
    <w:rsid w:val="00751D5C"/>
    <w:rsid w:val="007525FA"/>
    <w:rsid w:val="00752616"/>
    <w:rsid w:val="00752712"/>
    <w:rsid w:val="00752EE8"/>
    <w:rsid w:val="00754B90"/>
    <w:rsid w:val="00754D48"/>
    <w:rsid w:val="00754E0D"/>
    <w:rsid w:val="0075598D"/>
    <w:rsid w:val="00756DF3"/>
    <w:rsid w:val="00756E1E"/>
    <w:rsid w:val="00757524"/>
    <w:rsid w:val="00760581"/>
    <w:rsid w:val="007609D7"/>
    <w:rsid w:val="00761EA1"/>
    <w:rsid w:val="00762B2B"/>
    <w:rsid w:val="00763102"/>
    <w:rsid w:val="007651F7"/>
    <w:rsid w:val="00765665"/>
    <w:rsid w:val="00765803"/>
    <w:rsid w:val="00765C8F"/>
    <w:rsid w:val="00765D2F"/>
    <w:rsid w:val="00765F77"/>
    <w:rsid w:val="007660C7"/>
    <w:rsid w:val="00766227"/>
    <w:rsid w:val="00766AA0"/>
    <w:rsid w:val="00766C04"/>
    <w:rsid w:val="00767AE7"/>
    <w:rsid w:val="00767FF2"/>
    <w:rsid w:val="0077021A"/>
    <w:rsid w:val="00770692"/>
    <w:rsid w:val="007706CA"/>
    <w:rsid w:val="00770DD3"/>
    <w:rsid w:val="00771246"/>
    <w:rsid w:val="00771695"/>
    <w:rsid w:val="0077268C"/>
    <w:rsid w:val="007726C0"/>
    <w:rsid w:val="007729CB"/>
    <w:rsid w:val="00772C1C"/>
    <w:rsid w:val="00773969"/>
    <w:rsid w:val="007743F0"/>
    <w:rsid w:val="0077456B"/>
    <w:rsid w:val="00775928"/>
    <w:rsid w:val="00775E41"/>
    <w:rsid w:val="0077688D"/>
    <w:rsid w:val="00776D00"/>
    <w:rsid w:val="00777146"/>
    <w:rsid w:val="007771D4"/>
    <w:rsid w:val="0077728F"/>
    <w:rsid w:val="0077764F"/>
    <w:rsid w:val="00781F17"/>
    <w:rsid w:val="00781F20"/>
    <w:rsid w:val="0078213F"/>
    <w:rsid w:val="00782712"/>
    <w:rsid w:val="00782924"/>
    <w:rsid w:val="00783456"/>
    <w:rsid w:val="0078434A"/>
    <w:rsid w:val="0078453B"/>
    <w:rsid w:val="007849C6"/>
    <w:rsid w:val="007851C9"/>
    <w:rsid w:val="007852F9"/>
    <w:rsid w:val="00787E82"/>
    <w:rsid w:val="00790552"/>
    <w:rsid w:val="00791307"/>
    <w:rsid w:val="007913CD"/>
    <w:rsid w:val="0079187C"/>
    <w:rsid w:val="007918DF"/>
    <w:rsid w:val="00792130"/>
    <w:rsid w:val="0079242E"/>
    <w:rsid w:val="0079265C"/>
    <w:rsid w:val="007926EA"/>
    <w:rsid w:val="00792DF9"/>
    <w:rsid w:val="00793AD0"/>
    <w:rsid w:val="00793AF4"/>
    <w:rsid w:val="0079424F"/>
    <w:rsid w:val="00794430"/>
    <w:rsid w:val="00794B5A"/>
    <w:rsid w:val="007956BA"/>
    <w:rsid w:val="007976FD"/>
    <w:rsid w:val="00797BE7"/>
    <w:rsid w:val="007A00B3"/>
    <w:rsid w:val="007A05B1"/>
    <w:rsid w:val="007A345B"/>
    <w:rsid w:val="007A37DF"/>
    <w:rsid w:val="007A51AF"/>
    <w:rsid w:val="007A5826"/>
    <w:rsid w:val="007A6B3A"/>
    <w:rsid w:val="007A7126"/>
    <w:rsid w:val="007B120A"/>
    <w:rsid w:val="007B1F73"/>
    <w:rsid w:val="007B3A2B"/>
    <w:rsid w:val="007B5B60"/>
    <w:rsid w:val="007B5FC4"/>
    <w:rsid w:val="007B62D9"/>
    <w:rsid w:val="007B772C"/>
    <w:rsid w:val="007C0223"/>
    <w:rsid w:val="007C27CB"/>
    <w:rsid w:val="007C3185"/>
    <w:rsid w:val="007C32FF"/>
    <w:rsid w:val="007C3E44"/>
    <w:rsid w:val="007C47CD"/>
    <w:rsid w:val="007C4C21"/>
    <w:rsid w:val="007C4FBB"/>
    <w:rsid w:val="007C6A16"/>
    <w:rsid w:val="007C6B7F"/>
    <w:rsid w:val="007C753C"/>
    <w:rsid w:val="007D0535"/>
    <w:rsid w:val="007D0BC2"/>
    <w:rsid w:val="007D0D18"/>
    <w:rsid w:val="007D100B"/>
    <w:rsid w:val="007D14ED"/>
    <w:rsid w:val="007D1AD4"/>
    <w:rsid w:val="007D351A"/>
    <w:rsid w:val="007D3620"/>
    <w:rsid w:val="007D3688"/>
    <w:rsid w:val="007D4481"/>
    <w:rsid w:val="007D455C"/>
    <w:rsid w:val="007D47B8"/>
    <w:rsid w:val="007D488C"/>
    <w:rsid w:val="007D499E"/>
    <w:rsid w:val="007D52DB"/>
    <w:rsid w:val="007D5FD9"/>
    <w:rsid w:val="007D60E7"/>
    <w:rsid w:val="007D62BD"/>
    <w:rsid w:val="007D6EA5"/>
    <w:rsid w:val="007D739D"/>
    <w:rsid w:val="007E0C64"/>
    <w:rsid w:val="007E30D1"/>
    <w:rsid w:val="007E3995"/>
    <w:rsid w:val="007E4289"/>
    <w:rsid w:val="007E42AA"/>
    <w:rsid w:val="007E44E2"/>
    <w:rsid w:val="007E55D0"/>
    <w:rsid w:val="007E5C0B"/>
    <w:rsid w:val="007E6868"/>
    <w:rsid w:val="007E7423"/>
    <w:rsid w:val="007E7DCE"/>
    <w:rsid w:val="007E7FE7"/>
    <w:rsid w:val="007F0394"/>
    <w:rsid w:val="007F04DC"/>
    <w:rsid w:val="007F0F9F"/>
    <w:rsid w:val="007F1131"/>
    <w:rsid w:val="007F136B"/>
    <w:rsid w:val="007F29D9"/>
    <w:rsid w:val="007F30D1"/>
    <w:rsid w:val="007F30ED"/>
    <w:rsid w:val="007F3429"/>
    <w:rsid w:val="007F458B"/>
    <w:rsid w:val="007F5838"/>
    <w:rsid w:val="007F665F"/>
    <w:rsid w:val="007F73BA"/>
    <w:rsid w:val="007F74EE"/>
    <w:rsid w:val="007F7612"/>
    <w:rsid w:val="007F7654"/>
    <w:rsid w:val="007F7691"/>
    <w:rsid w:val="008020DA"/>
    <w:rsid w:val="00803741"/>
    <w:rsid w:val="008039C4"/>
    <w:rsid w:val="00804402"/>
    <w:rsid w:val="0080667A"/>
    <w:rsid w:val="008068A5"/>
    <w:rsid w:val="00806CDB"/>
    <w:rsid w:val="00807891"/>
    <w:rsid w:val="00807B66"/>
    <w:rsid w:val="00807B97"/>
    <w:rsid w:val="008102E9"/>
    <w:rsid w:val="00811597"/>
    <w:rsid w:val="00811666"/>
    <w:rsid w:val="00811F7A"/>
    <w:rsid w:val="00812CCD"/>
    <w:rsid w:val="008145F3"/>
    <w:rsid w:val="008147B7"/>
    <w:rsid w:val="00815D3C"/>
    <w:rsid w:val="00816A28"/>
    <w:rsid w:val="00817650"/>
    <w:rsid w:val="00817CF7"/>
    <w:rsid w:val="00820D68"/>
    <w:rsid w:val="00822A64"/>
    <w:rsid w:val="00822C9C"/>
    <w:rsid w:val="0082336F"/>
    <w:rsid w:val="00823ACE"/>
    <w:rsid w:val="00823C78"/>
    <w:rsid w:val="00823F48"/>
    <w:rsid w:val="00824DEA"/>
    <w:rsid w:val="00825CA2"/>
    <w:rsid w:val="00830484"/>
    <w:rsid w:val="00830DF6"/>
    <w:rsid w:val="00831D5F"/>
    <w:rsid w:val="0083263B"/>
    <w:rsid w:val="008338B2"/>
    <w:rsid w:val="00833E66"/>
    <w:rsid w:val="00834B38"/>
    <w:rsid w:val="00834CBC"/>
    <w:rsid w:val="00834D28"/>
    <w:rsid w:val="008360AF"/>
    <w:rsid w:val="00836701"/>
    <w:rsid w:val="00836F3D"/>
    <w:rsid w:val="00837184"/>
    <w:rsid w:val="00840296"/>
    <w:rsid w:val="00841DB0"/>
    <w:rsid w:val="008421F4"/>
    <w:rsid w:val="008422FC"/>
    <w:rsid w:val="008428B0"/>
    <w:rsid w:val="008433E8"/>
    <w:rsid w:val="008441DF"/>
    <w:rsid w:val="0084444B"/>
    <w:rsid w:val="00844DCD"/>
    <w:rsid w:val="0084546F"/>
    <w:rsid w:val="0084562B"/>
    <w:rsid w:val="00846B57"/>
    <w:rsid w:val="00846CD5"/>
    <w:rsid w:val="008506F2"/>
    <w:rsid w:val="008515E8"/>
    <w:rsid w:val="008521F4"/>
    <w:rsid w:val="008527A7"/>
    <w:rsid w:val="00853653"/>
    <w:rsid w:val="00853D45"/>
    <w:rsid w:val="00854539"/>
    <w:rsid w:val="0085539C"/>
    <w:rsid w:val="008553C9"/>
    <w:rsid w:val="008556F2"/>
    <w:rsid w:val="00855730"/>
    <w:rsid w:val="00855AE9"/>
    <w:rsid w:val="00855F1D"/>
    <w:rsid w:val="0085746D"/>
    <w:rsid w:val="00857D9A"/>
    <w:rsid w:val="0086007C"/>
    <w:rsid w:val="00860785"/>
    <w:rsid w:val="00860C65"/>
    <w:rsid w:val="008612AA"/>
    <w:rsid w:val="008614FE"/>
    <w:rsid w:val="008629F6"/>
    <w:rsid w:val="00862E39"/>
    <w:rsid w:val="00862ECC"/>
    <w:rsid w:val="00862EE4"/>
    <w:rsid w:val="00863814"/>
    <w:rsid w:val="00864B48"/>
    <w:rsid w:val="00864B7D"/>
    <w:rsid w:val="008654DB"/>
    <w:rsid w:val="00865618"/>
    <w:rsid w:val="00865E0E"/>
    <w:rsid w:val="00866B75"/>
    <w:rsid w:val="00866CD3"/>
    <w:rsid w:val="00867BDE"/>
    <w:rsid w:val="00871304"/>
    <w:rsid w:val="00871A94"/>
    <w:rsid w:val="00872952"/>
    <w:rsid w:val="00872DBA"/>
    <w:rsid w:val="00873481"/>
    <w:rsid w:val="008735FF"/>
    <w:rsid w:val="00873941"/>
    <w:rsid w:val="00874F61"/>
    <w:rsid w:val="008753B2"/>
    <w:rsid w:val="00876539"/>
    <w:rsid w:val="00877A20"/>
    <w:rsid w:val="00877BC9"/>
    <w:rsid w:val="00880552"/>
    <w:rsid w:val="008806AA"/>
    <w:rsid w:val="0088090D"/>
    <w:rsid w:val="00880970"/>
    <w:rsid w:val="008816AC"/>
    <w:rsid w:val="00882898"/>
    <w:rsid w:val="00882A68"/>
    <w:rsid w:val="00882F8D"/>
    <w:rsid w:val="0088313F"/>
    <w:rsid w:val="00883707"/>
    <w:rsid w:val="00883995"/>
    <w:rsid w:val="00884E0E"/>
    <w:rsid w:val="008866CA"/>
    <w:rsid w:val="00887E46"/>
    <w:rsid w:val="00890266"/>
    <w:rsid w:val="0089066A"/>
    <w:rsid w:val="00892306"/>
    <w:rsid w:val="00892C0B"/>
    <w:rsid w:val="00894479"/>
    <w:rsid w:val="00894709"/>
    <w:rsid w:val="0089588B"/>
    <w:rsid w:val="00896138"/>
    <w:rsid w:val="0089625F"/>
    <w:rsid w:val="008970EE"/>
    <w:rsid w:val="0089750C"/>
    <w:rsid w:val="008A0301"/>
    <w:rsid w:val="008A09A1"/>
    <w:rsid w:val="008A0F2A"/>
    <w:rsid w:val="008A154F"/>
    <w:rsid w:val="008A189F"/>
    <w:rsid w:val="008A21D5"/>
    <w:rsid w:val="008A22BC"/>
    <w:rsid w:val="008A266A"/>
    <w:rsid w:val="008A2C47"/>
    <w:rsid w:val="008A3145"/>
    <w:rsid w:val="008A32BD"/>
    <w:rsid w:val="008A353E"/>
    <w:rsid w:val="008A41B4"/>
    <w:rsid w:val="008A5BB2"/>
    <w:rsid w:val="008A7555"/>
    <w:rsid w:val="008A77F5"/>
    <w:rsid w:val="008B0510"/>
    <w:rsid w:val="008B06A0"/>
    <w:rsid w:val="008B0BE8"/>
    <w:rsid w:val="008B1274"/>
    <w:rsid w:val="008B2ADE"/>
    <w:rsid w:val="008B2EFB"/>
    <w:rsid w:val="008B5182"/>
    <w:rsid w:val="008B5881"/>
    <w:rsid w:val="008B5FC8"/>
    <w:rsid w:val="008B61CE"/>
    <w:rsid w:val="008B65E5"/>
    <w:rsid w:val="008B6815"/>
    <w:rsid w:val="008B6E7A"/>
    <w:rsid w:val="008B73E9"/>
    <w:rsid w:val="008B78BF"/>
    <w:rsid w:val="008C001F"/>
    <w:rsid w:val="008C08C1"/>
    <w:rsid w:val="008C0B0B"/>
    <w:rsid w:val="008C1B15"/>
    <w:rsid w:val="008C1C71"/>
    <w:rsid w:val="008C2AB0"/>
    <w:rsid w:val="008C43FC"/>
    <w:rsid w:val="008C46EF"/>
    <w:rsid w:val="008C4CCA"/>
    <w:rsid w:val="008C5653"/>
    <w:rsid w:val="008C61E0"/>
    <w:rsid w:val="008C6737"/>
    <w:rsid w:val="008C7445"/>
    <w:rsid w:val="008C7753"/>
    <w:rsid w:val="008D087C"/>
    <w:rsid w:val="008D1759"/>
    <w:rsid w:val="008D282D"/>
    <w:rsid w:val="008D33FB"/>
    <w:rsid w:val="008D43C5"/>
    <w:rsid w:val="008D4795"/>
    <w:rsid w:val="008D4FAD"/>
    <w:rsid w:val="008D59D4"/>
    <w:rsid w:val="008D64FE"/>
    <w:rsid w:val="008D7727"/>
    <w:rsid w:val="008D7A1E"/>
    <w:rsid w:val="008D7CE4"/>
    <w:rsid w:val="008D7DC4"/>
    <w:rsid w:val="008D7E29"/>
    <w:rsid w:val="008E026C"/>
    <w:rsid w:val="008E04E0"/>
    <w:rsid w:val="008E059D"/>
    <w:rsid w:val="008E0AB6"/>
    <w:rsid w:val="008E0C5F"/>
    <w:rsid w:val="008E2636"/>
    <w:rsid w:val="008E31A5"/>
    <w:rsid w:val="008E3D6B"/>
    <w:rsid w:val="008E3DFD"/>
    <w:rsid w:val="008E48BA"/>
    <w:rsid w:val="008E4CD6"/>
    <w:rsid w:val="008E4E75"/>
    <w:rsid w:val="008E5DB5"/>
    <w:rsid w:val="008E60B7"/>
    <w:rsid w:val="008E7524"/>
    <w:rsid w:val="008E77CE"/>
    <w:rsid w:val="008F00D2"/>
    <w:rsid w:val="008F0B18"/>
    <w:rsid w:val="008F0BFF"/>
    <w:rsid w:val="008F1067"/>
    <w:rsid w:val="008F10D0"/>
    <w:rsid w:val="008F13C5"/>
    <w:rsid w:val="008F1986"/>
    <w:rsid w:val="008F4C67"/>
    <w:rsid w:val="008F6749"/>
    <w:rsid w:val="008F71A2"/>
    <w:rsid w:val="008F7CF5"/>
    <w:rsid w:val="009010EF"/>
    <w:rsid w:val="00902C20"/>
    <w:rsid w:val="00902D40"/>
    <w:rsid w:val="00904A1B"/>
    <w:rsid w:val="00904A4A"/>
    <w:rsid w:val="00905499"/>
    <w:rsid w:val="0090590A"/>
    <w:rsid w:val="00905A14"/>
    <w:rsid w:val="00905AF2"/>
    <w:rsid w:val="00906E67"/>
    <w:rsid w:val="00907046"/>
    <w:rsid w:val="009108E9"/>
    <w:rsid w:val="00910EF2"/>
    <w:rsid w:val="009111A2"/>
    <w:rsid w:val="0091191D"/>
    <w:rsid w:val="00911C5C"/>
    <w:rsid w:val="009120B9"/>
    <w:rsid w:val="00912AFF"/>
    <w:rsid w:val="00912C5B"/>
    <w:rsid w:val="00913623"/>
    <w:rsid w:val="00913A70"/>
    <w:rsid w:val="00915DD9"/>
    <w:rsid w:val="00915E33"/>
    <w:rsid w:val="00915ED1"/>
    <w:rsid w:val="00916BB8"/>
    <w:rsid w:val="00916E0E"/>
    <w:rsid w:val="009201AF"/>
    <w:rsid w:val="00920CB6"/>
    <w:rsid w:val="00921598"/>
    <w:rsid w:val="00921782"/>
    <w:rsid w:val="0092186F"/>
    <w:rsid w:val="009222F7"/>
    <w:rsid w:val="00922687"/>
    <w:rsid w:val="00922EA5"/>
    <w:rsid w:val="0092305A"/>
    <w:rsid w:val="009242AD"/>
    <w:rsid w:val="00924A39"/>
    <w:rsid w:val="00925EDF"/>
    <w:rsid w:val="00926493"/>
    <w:rsid w:val="009265DA"/>
    <w:rsid w:val="00926A2D"/>
    <w:rsid w:val="0092701C"/>
    <w:rsid w:val="00927725"/>
    <w:rsid w:val="00927843"/>
    <w:rsid w:val="00927A95"/>
    <w:rsid w:val="00927C43"/>
    <w:rsid w:val="0093356F"/>
    <w:rsid w:val="009336AA"/>
    <w:rsid w:val="00934065"/>
    <w:rsid w:val="009348A5"/>
    <w:rsid w:val="009349EA"/>
    <w:rsid w:val="00935A28"/>
    <w:rsid w:val="00935C38"/>
    <w:rsid w:val="00936C60"/>
    <w:rsid w:val="00940928"/>
    <w:rsid w:val="009411D7"/>
    <w:rsid w:val="00941445"/>
    <w:rsid w:val="009418EB"/>
    <w:rsid w:val="00942012"/>
    <w:rsid w:val="009421E5"/>
    <w:rsid w:val="0094242E"/>
    <w:rsid w:val="00942632"/>
    <w:rsid w:val="009440C9"/>
    <w:rsid w:val="00944686"/>
    <w:rsid w:val="00944DBB"/>
    <w:rsid w:val="009452AC"/>
    <w:rsid w:val="009455F9"/>
    <w:rsid w:val="00946414"/>
    <w:rsid w:val="00947AF9"/>
    <w:rsid w:val="00950322"/>
    <w:rsid w:val="00950372"/>
    <w:rsid w:val="00950903"/>
    <w:rsid w:val="00950DD1"/>
    <w:rsid w:val="00950EB4"/>
    <w:rsid w:val="00951322"/>
    <w:rsid w:val="009513C3"/>
    <w:rsid w:val="0095163D"/>
    <w:rsid w:val="00951EB9"/>
    <w:rsid w:val="009523A7"/>
    <w:rsid w:val="009534DB"/>
    <w:rsid w:val="009537B0"/>
    <w:rsid w:val="00953D00"/>
    <w:rsid w:val="00954172"/>
    <w:rsid w:val="00954AEE"/>
    <w:rsid w:val="00955201"/>
    <w:rsid w:val="00955387"/>
    <w:rsid w:val="00955F2E"/>
    <w:rsid w:val="009565BE"/>
    <w:rsid w:val="0095697D"/>
    <w:rsid w:val="0095699F"/>
    <w:rsid w:val="00957CC2"/>
    <w:rsid w:val="00957F75"/>
    <w:rsid w:val="0096181E"/>
    <w:rsid w:val="00961AF1"/>
    <w:rsid w:val="0096264C"/>
    <w:rsid w:val="00962FEB"/>
    <w:rsid w:val="009638ED"/>
    <w:rsid w:val="00964140"/>
    <w:rsid w:val="00964FB6"/>
    <w:rsid w:val="00966E28"/>
    <w:rsid w:val="00967350"/>
    <w:rsid w:val="009679E0"/>
    <w:rsid w:val="009702CD"/>
    <w:rsid w:val="00970FAC"/>
    <w:rsid w:val="00971C07"/>
    <w:rsid w:val="00972082"/>
    <w:rsid w:val="00972092"/>
    <w:rsid w:val="00974207"/>
    <w:rsid w:val="00974875"/>
    <w:rsid w:val="00974CD0"/>
    <w:rsid w:val="00976412"/>
    <w:rsid w:val="00976497"/>
    <w:rsid w:val="00976878"/>
    <w:rsid w:val="009773C2"/>
    <w:rsid w:val="00977F3D"/>
    <w:rsid w:val="00980475"/>
    <w:rsid w:val="0098051E"/>
    <w:rsid w:val="009817BA"/>
    <w:rsid w:val="00981D6C"/>
    <w:rsid w:val="0098204E"/>
    <w:rsid w:val="00982E02"/>
    <w:rsid w:val="00983594"/>
    <w:rsid w:val="00983676"/>
    <w:rsid w:val="00983D1F"/>
    <w:rsid w:val="00984CBE"/>
    <w:rsid w:val="00985E0D"/>
    <w:rsid w:val="0098644D"/>
    <w:rsid w:val="009864A7"/>
    <w:rsid w:val="00986A2C"/>
    <w:rsid w:val="00986C34"/>
    <w:rsid w:val="00987558"/>
    <w:rsid w:val="00987A3F"/>
    <w:rsid w:val="00990840"/>
    <w:rsid w:val="0099256C"/>
    <w:rsid w:val="009927F7"/>
    <w:rsid w:val="00993426"/>
    <w:rsid w:val="00994472"/>
    <w:rsid w:val="00994A36"/>
    <w:rsid w:val="00994E5B"/>
    <w:rsid w:val="0099511C"/>
    <w:rsid w:val="00995B64"/>
    <w:rsid w:val="00995E3C"/>
    <w:rsid w:val="009970FA"/>
    <w:rsid w:val="00997442"/>
    <w:rsid w:val="00997FAE"/>
    <w:rsid w:val="009A125D"/>
    <w:rsid w:val="009A2E84"/>
    <w:rsid w:val="009A3E0F"/>
    <w:rsid w:val="009A442E"/>
    <w:rsid w:val="009A5E70"/>
    <w:rsid w:val="009A5FD3"/>
    <w:rsid w:val="009A6831"/>
    <w:rsid w:val="009A6CB1"/>
    <w:rsid w:val="009B01CA"/>
    <w:rsid w:val="009B0325"/>
    <w:rsid w:val="009B14F5"/>
    <w:rsid w:val="009B14FE"/>
    <w:rsid w:val="009B15EA"/>
    <w:rsid w:val="009B3439"/>
    <w:rsid w:val="009B40A2"/>
    <w:rsid w:val="009B43AC"/>
    <w:rsid w:val="009B43DB"/>
    <w:rsid w:val="009B43E0"/>
    <w:rsid w:val="009B4769"/>
    <w:rsid w:val="009B5DD1"/>
    <w:rsid w:val="009B68D7"/>
    <w:rsid w:val="009B7726"/>
    <w:rsid w:val="009B7B5A"/>
    <w:rsid w:val="009B7D26"/>
    <w:rsid w:val="009C0339"/>
    <w:rsid w:val="009C12A5"/>
    <w:rsid w:val="009C19EA"/>
    <w:rsid w:val="009C1ED4"/>
    <w:rsid w:val="009C22CC"/>
    <w:rsid w:val="009C38E4"/>
    <w:rsid w:val="009C42F2"/>
    <w:rsid w:val="009C4318"/>
    <w:rsid w:val="009C4966"/>
    <w:rsid w:val="009C4B35"/>
    <w:rsid w:val="009C4D6E"/>
    <w:rsid w:val="009C74E5"/>
    <w:rsid w:val="009D0466"/>
    <w:rsid w:val="009D0FE1"/>
    <w:rsid w:val="009D36B6"/>
    <w:rsid w:val="009D3BFA"/>
    <w:rsid w:val="009D3CAD"/>
    <w:rsid w:val="009D4F39"/>
    <w:rsid w:val="009D5239"/>
    <w:rsid w:val="009D5402"/>
    <w:rsid w:val="009D59E9"/>
    <w:rsid w:val="009D65CF"/>
    <w:rsid w:val="009D6F79"/>
    <w:rsid w:val="009D73A8"/>
    <w:rsid w:val="009D78B7"/>
    <w:rsid w:val="009D7A3A"/>
    <w:rsid w:val="009E0163"/>
    <w:rsid w:val="009E0907"/>
    <w:rsid w:val="009E09E4"/>
    <w:rsid w:val="009E0F04"/>
    <w:rsid w:val="009E1B35"/>
    <w:rsid w:val="009E1ED4"/>
    <w:rsid w:val="009E31C8"/>
    <w:rsid w:val="009E34A1"/>
    <w:rsid w:val="009E3B55"/>
    <w:rsid w:val="009E4121"/>
    <w:rsid w:val="009E4479"/>
    <w:rsid w:val="009E4AB7"/>
    <w:rsid w:val="009E4C77"/>
    <w:rsid w:val="009E5949"/>
    <w:rsid w:val="009E65AE"/>
    <w:rsid w:val="009E77EF"/>
    <w:rsid w:val="009F03DB"/>
    <w:rsid w:val="009F15A2"/>
    <w:rsid w:val="009F1914"/>
    <w:rsid w:val="009F1955"/>
    <w:rsid w:val="009F2E65"/>
    <w:rsid w:val="009F3CEE"/>
    <w:rsid w:val="009F428B"/>
    <w:rsid w:val="009F4867"/>
    <w:rsid w:val="009F4895"/>
    <w:rsid w:val="009F4BD6"/>
    <w:rsid w:val="009F4EFF"/>
    <w:rsid w:val="009F5A4C"/>
    <w:rsid w:val="009F5DA7"/>
    <w:rsid w:val="009F643D"/>
    <w:rsid w:val="009F70B7"/>
    <w:rsid w:val="009F7A54"/>
    <w:rsid w:val="009F7EA4"/>
    <w:rsid w:val="00A00440"/>
    <w:rsid w:val="00A004DE"/>
    <w:rsid w:val="00A00EF2"/>
    <w:rsid w:val="00A02702"/>
    <w:rsid w:val="00A02B2F"/>
    <w:rsid w:val="00A03097"/>
    <w:rsid w:val="00A03526"/>
    <w:rsid w:val="00A0355F"/>
    <w:rsid w:val="00A04D56"/>
    <w:rsid w:val="00A05CCE"/>
    <w:rsid w:val="00A07B70"/>
    <w:rsid w:val="00A106A6"/>
    <w:rsid w:val="00A109FF"/>
    <w:rsid w:val="00A127EC"/>
    <w:rsid w:val="00A12F44"/>
    <w:rsid w:val="00A130D3"/>
    <w:rsid w:val="00A13229"/>
    <w:rsid w:val="00A13940"/>
    <w:rsid w:val="00A139A5"/>
    <w:rsid w:val="00A14646"/>
    <w:rsid w:val="00A15792"/>
    <w:rsid w:val="00A1584F"/>
    <w:rsid w:val="00A15965"/>
    <w:rsid w:val="00A16127"/>
    <w:rsid w:val="00A175C2"/>
    <w:rsid w:val="00A200A7"/>
    <w:rsid w:val="00A20EA7"/>
    <w:rsid w:val="00A210D8"/>
    <w:rsid w:val="00A22276"/>
    <w:rsid w:val="00A23F29"/>
    <w:rsid w:val="00A258E6"/>
    <w:rsid w:val="00A2633E"/>
    <w:rsid w:val="00A26A92"/>
    <w:rsid w:val="00A271F2"/>
    <w:rsid w:val="00A30071"/>
    <w:rsid w:val="00A301EA"/>
    <w:rsid w:val="00A315F6"/>
    <w:rsid w:val="00A31AB8"/>
    <w:rsid w:val="00A31B92"/>
    <w:rsid w:val="00A31FD2"/>
    <w:rsid w:val="00A343D4"/>
    <w:rsid w:val="00A34DB6"/>
    <w:rsid w:val="00A35374"/>
    <w:rsid w:val="00A35696"/>
    <w:rsid w:val="00A35B17"/>
    <w:rsid w:val="00A36495"/>
    <w:rsid w:val="00A36DD0"/>
    <w:rsid w:val="00A371F3"/>
    <w:rsid w:val="00A44162"/>
    <w:rsid w:val="00A44957"/>
    <w:rsid w:val="00A44C88"/>
    <w:rsid w:val="00A4542C"/>
    <w:rsid w:val="00A459BD"/>
    <w:rsid w:val="00A45C62"/>
    <w:rsid w:val="00A46B22"/>
    <w:rsid w:val="00A47597"/>
    <w:rsid w:val="00A47AA1"/>
    <w:rsid w:val="00A50458"/>
    <w:rsid w:val="00A50636"/>
    <w:rsid w:val="00A51A35"/>
    <w:rsid w:val="00A51AF8"/>
    <w:rsid w:val="00A5215D"/>
    <w:rsid w:val="00A5378C"/>
    <w:rsid w:val="00A53A0C"/>
    <w:rsid w:val="00A541CF"/>
    <w:rsid w:val="00A550B0"/>
    <w:rsid w:val="00A564D6"/>
    <w:rsid w:val="00A574FC"/>
    <w:rsid w:val="00A57BDC"/>
    <w:rsid w:val="00A605DA"/>
    <w:rsid w:val="00A60D8B"/>
    <w:rsid w:val="00A61D4E"/>
    <w:rsid w:val="00A62E21"/>
    <w:rsid w:val="00A633BD"/>
    <w:rsid w:val="00A63B6D"/>
    <w:rsid w:val="00A65691"/>
    <w:rsid w:val="00A66090"/>
    <w:rsid w:val="00A663A1"/>
    <w:rsid w:val="00A66767"/>
    <w:rsid w:val="00A6698E"/>
    <w:rsid w:val="00A67651"/>
    <w:rsid w:val="00A67A7D"/>
    <w:rsid w:val="00A70134"/>
    <w:rsid w:val="00A70301"/>
    <w:rsid w:val="00A70632"/>
    <w:rsid w:val="00A70D5E"/>
    <w:rsid w:val="00A70E05"/>
    <w:rsid w:val="00A70E63"/>
    <w:rsid w:val="00A7126A"/>
    <w:rsid w:val="00A736F5"/>
    <w:rsid w:val="00A73826"/>
    <w:rsid w:val="00A74374"/>
    <w:rsid w:val="00A74F93"/>
    <w:rsid w:val="00A75EFA"/>
    <w:rsid w:val="00A76027"/>
    <w:rsid w:val="00A76612"/>
    <w:rsid w:val="00A76DCF"/>
    <w:rsid w:val="00A80E43"/>
    <w:rsid w:val="00A8275C"/>
    <w:rsid w:val="00A827CD"/>
    <w:rsid w:val="00A828AC"/>
    <w:rsid w:val="00A82B04"/>
    <w:rsid w:val="00A82D2F"/>
    <w:rsid w:val="00A8320A"/>
    <w:rsid w:val="00A83B8B"/>
    <w:rsid w:val="00A844BE"/>
    <w:rsid w:val="00A869E3"/>
    <w:rsid w:val="00A87559"/>
    <w:rsid w:val="00A87753"/>
    <w:rsid w:val="00A87BBE"/>
    <w:rsid w:val="00A87C10"/>
    <w:rsid w:val="00A87C40"/>
    <w:rsid w:val="00A903AF"/>
    <w:rsid w:val="00A90716"/>
    <w:rsid w:val="00A90A17"/>
    <w:rsid w:val="00A90CC4"/>
    <w:rsid w:val="00A913BC"/>
    <w:rsid w:val="00A923BE"/>
    <w:rsid w:val="00A92DE4"/>
    <w:rsid w:val="00A9327C"/>
    <w:rsid w:val="00A93F10"/>
    <w:rsid w:val="00A940E5"/>
    <w:rsid w:val="00A94C52"/>
    <w:rsid w:val="00A95712"/>
    <w:rsid w:val="00A95941"/>
    <w:rsid w:val="00A9600E"/>
    <w:rsid w:val="00A9623D"/>
    <w:rsid w:val="00A97C25"/>
    <w:rsid w:val="00AA0206"/>
    <w:rsid w:val="00AA06C2"/>
    <w:rsid w:val="00AA09C7"/>
    <w:rsid w:val="00AA21F8"/>
    <w:rsid w:val="00AA2288"/>
    <w:rsid w:val="00AA24D6"/>
    <w:rsid w:val="00AA2A52"/>
    <w:rsid w:val="00AA3926"/>
    <w:rsid w:val="00AA3BD9"/>
    <w:rsid w:val="00AA4236"/>
    <w:rsid w:val="00AA43A5"/>
    <w:rsid w:val="00AA4463"/>
    <w:rsid w:val="00AA4939"/>
    <w:rsid w:val="00AA5719"/>
    <w:rsid w:val="00AA5837"/>
    <w:rsid w:val="00AA5A64"/>
    <w:rsid w:val="00AA699C"/>
    <w:rsid w:val="00AA70DE"/>
    <w:rsid w:val="00AA7458"/>
    <w:rsid w:val="00AA79FA"/>
    <w:rsid w:val="00AB08EB"/>
    <w:rsid w:val="00AB1C65"/>
    <w:rsid w:val="00AB1D5E"/>
    <w:rsid w:val="00AB1DFA"/>
    <w:rsid w:val="00AB370E"/>
    <w:rsid w:val="00AB48F4"/>
    <w:rsid w:val="00AB4B46"/>
    <w:rsid w:val="00AB50E7"/>
    <w:rsid w:val="00AB59B2"/>
    <w:rsid w:val="00AB5C97"/>
    <w:rsid w:val="00AB5DC0"/>
    <w:rsid w:val="00AB6FED"/>
    <w:rsid w:val="00AB79DD"/>
    <w:rsid w:val="00AB7C84"/>
    <w:rsid w:val="00AB7F1C"/>
    <w:rsid w:val="00AC0680"/>
    <w:rsid w:val="00AC1788"/>
    <w:rsid w:val="00AC17DB"/>
    <w:rsid w:val="00AC2C3B"/>
    <w:rsid w:val="00AC3661"/>
    <w:rsid w:val="00AC5208"/>
    <w:rsid w:val="00AC5A4E"/>
    <w:rsid w:val="00AC5D66"/>
    <w:rsid w:val="00AC60D3"/>
    <w:rsid w:val="00AC7138"/>
    <w:rsid w:val="00AC7A48"/>
    <w:rsid w:val="00AD03C9"/>
    <w:rsid w:val="00AD0542"/>
    <w:rsid w:val="00AD1D6D"/>
    <w:rsid w:val="00AD2D66"/>
    <w:rsid w:val="00AD3DD9"/>
    <w:rsid w:val="00AD40F9"/>
    <w:rsid w:val="00AD4B85"/>
    <w:rsid w:val="00AD4E5F"/>
    <w:rsid w:val="00AD4F02"/>
    <w:rsid w:val="00AD5205"/>
    <w:rsid w:val="00AD53F4"/>
    <w:rsid w:val="00AD58F5"/>
    <w:rsid w:val="00AD6592"/>
    <w:rsid w:val="00AD692E"/>
    <w:rsid w:val="00AD70BD"/>
    <w:rsid w:val="00AD7C93"/>
    <w:rsid w:val="00AE09ED"/>
    <w:rsid w:val="00AE1196"/>
    <w:rsid w:val="00AE1779"/>
    <w:rsid w:val="00AE17DB"/>
    <w:rsid w:val="00AE1D32"/>
    <w:rsid w:val="00AE455F"/>
    <w:rsid w:val="00AE4617"/>
    <w:rsid w:val="00AE5005"/>
    <w:rsid w:val="00AE6709"/>
    <w:rsid w:val="00AE67A9"/>
    <w:rsid w:val="00AE6E8E"/>
    <w:rsid w:val="00AE73DF"/>
    <w:rsid w:val="00AE7A4E"/>
    <w:rsid w:val="00AE7F0A"/>
    <w:rsid w:val="00AF0005"/>
    <w:rsid w:val="00AF00FE"/>
    <w:rsid w:val="00AF027D"/>
    <w:rsid w:val="00AF13F4"/>
    <w:rsid w:val="00AF159E"/>
    <w:rsid w:val="00AF164E"/>
    <w:rsid w:val="00AF1E21"/>
    <w:rsid w:val="00AF2127"/>
    <w:rsid w:val="00AF2BE4"/>
    <w:rsid w:val="00AF2E02"/>
    <w:rsid w:val="00AF3162"/>
    <w:rsid w:val="00AF36DA"/>
    <w:rsid w:val="00AF3A61"/>
    <w:rsid w:val="00AF3C08"/>
    <w:rsid w:val="00AF48F6"/>
    <w:rsid w:val="00AF4C92"/>
    <w:rsid w:val="00AF4F15"/>
    <w:rsid w:val="00AF4F8E"/>
    <w:rsid w:val="00AF5E9A"/>
    <w:rsid w:val="00AF695A"/>
    <w:rsid w:val="00AF6B49"/>
    <w:rsid w:val="00AF6FF1"/>
    <w:rsid w:val="00AF7365"/>
    <w:rsid w:val="00AF7F32"/>
    <w:rsid w:val="00B00276"/>
    <w:rsid w:val="00B00295"/>
    <w:rsid w:val="00B00ED3"/>
    <w:rsid w:val="00B034EE"/>
    <w:rsid w:val="00B037A5"/>
    <w:rsid w:val="00B043C9"/>
    <w:rsid w:val="00B04F02"/>
    <w:rsid w:val="00B0695E"/>
    <w:rsid w:val="00B071AC"/>
    <w:rsid w:val="00B07807"/>
    <w:rsid w:val="00B07D1F"/>
    <w:rsid w:val="00B104D8"/>
    <w:rsid w:val="00B1063C"/>
    <w:rsid w:val="00B106FB"/>
    <w:rsid w:val="00B10F3B"/>
    <w:rsid w:val="00B114A3"/>
    <w:rsid w:val="00B122CF"/>
    <w:rsid w:val="00B12301"/>
    <w:rsid w:val="00B12AE1"/>
    <w:rsid w:val="00B142E0"/>
    <w:rsid w:val="00B1489D"/>
    <w:rsid w:val="00B14AE3"/>
    <w:rsid w:val="00B14DF5"/>
    <w:rsid w:val="00B15280"/>
    <w:rsid w:val="00B1580D"/>
    <w:rsid w:val="00B15AC2"/>
    <w:rsid w:val="00B1648E"/>
    <w:rsid w:val="00B176F6"/>
    <w:rsid w:val="00B21257"/>
    <w:rsid w:val="00B21888"/>
    <w:rsid w:val="00B219A8"/>
    <w:rsid w:val="00B22EC4"/>
    <w:rsid w:val="00B23598"/>
    <w:rsid w:val="00B23CA4"/>
    <w:rsid w:val="00B24482"/>
    <w:rsid w:val="00B24A2C"/>
    <w:rsid w:val="00B26392"/>
    <w:rsid w:val="00B267BB"/>
    <w:rsid w:val="00B26C19"/>
    <w:rsid w:val="00B26C48"/>
    <w:rsid w:val="00B26CC0"/>
    <w:rsid w:val="00B27D8E"/>
    <w:rsid w:val="00B30CDC"/>
    <w:rsid w:val="00B31468"/>
    <w:rsid w:val="00B32171"/>
    <w:rsid w:val="00B32182"/>
    <w:rsid w:val="00B32871"/>
    <w:rsid w:val="00B328B9"/>
    <w:rsid w:val="00B32AC7"/>
    <w:rsid w:val="00B33129"/>
    <w:rsid w:val="00B33721"/>
    <w:rsid w:val="00B3418D"/>
    <w:rsid w:val="00B34308"/>
    <w:rsid w:val="00B34D81"/>
    <w:rsid w:val="00B34FB0"/>
    <w:rsid w:val="00B36085"/>
    <w:rsid w:val="00B37C89"/>
    <w:rsid w:val="00B37D8B"/>
    <w:rsid w:val="00B4068A"/>
    <w:rsid w:val="00B42095"/>
    <w:rsid w:val="00B42498"/>
    <w:rsid w:val="00B42D3B"/>
    <w:rsid w:val="00B42E2B"/>
    <w:rsid w:val="00B42FB3"/>
    <w:rsid w:val="00B430A0"/>
    <w:rsid w:val="00B43F07"/>
    <w:rsid w:val="00B45A60"/>
    <w:rsid w:val="00B45F52"/>
    <w:rsid w:val="00B4603A"/>
    <w:rsid w:val="00B46234"/>
    <w:rsid w:val="00B462FA"/>
    <w:rsid w:val="00B464B9"/>
    <w:rsid w:val="00B46590"/>
    <w:rsid w:val="00B47062"/>
    <w:rsid w:val="00B50033"/>
    <w:rsid w:val="00B51C43"/>
    <w:rsid w:val="00B52633"/>
    <w:rsid w:val="00B54AC8"/>
    <w:rsid w:val="00B55200"/>
    <w:rsid w:val="00B55219"/>
    <w:rsid w:val="00B5557C"/>
    <w:rsid w:val="00B55646"/>
    <w:rsid w:val="00B55F55"/>
    <w:rsid w:val="00B56F06"/>
    <w:rsid w:val="00B5723F"/>
    <w:rsid w:val="00B5778E"/>
    <w:rsid w:val="00B60552"/>
    <w:rsid w:val="00B61B79"/>
    <w:rsid w:val="00B6478C"/>
    <w:rsid w:val="00B65319"/>
    <w:rsid w:val="00B65AC1"/>
    <w:rsid w:val="00B66E20"/>
    <w:rsid w:val="00B6708D"/>
    <w:rsid w:val="00B67DD3"/>
    <w:rsid w:val="00B7058B"/>
    <w:rsid w:val="00B708EF"/>
    <w:rsid w:val="00B713D1"/>
    <w:rsid w:val="00B713DC"/>
    <w:rsid w:val="00B718B1"/>
    <w:rsid w:val="00B7299B"/>
    <w:rsid w:val="00B72D90"/>
    <w:rsid w:val="00B72F6B"/>
    <w:rsid w:val="00B734A7"/>
    <w:rsid w:val="00B74439"/>
    <w:rsid w:val="00B74980"/>
    <w:rsid w:val="00B74C96"/>
    <w:rsid w:val="00B7595C"/>
    <w:rsid w:val="00B76B96"/>
    <w:rsid w:val="00B76D38"/>
    <w:rsid w:val="00B76DE4"/>
    <w:rsid w:val="00B77657"/>
    <w:rsid w:val="00B81881"/>
    <w:rsid w:val="00B82468"/>
    <w:rsid w:val="00B853C2"/>
    <w:rsid w:val="00B856C5"/>
    <w:rsid w:val="00B8633E"/>
    <w:rsid w:val="00B90D81"/>
    <w:rsid w:val="00B94126"/>
    <w:rsid w:val="00B959E2"/>
    <w:rsid w:val="00B96228"/>
    <w:rsid w:val="00B96602"/>
    <w:rsid w:val="00B96B8F"/>
    <w:rsid w:val="00BA1131"/>
    <w:rsid w:val="00BA1137"/>
    <w:rsid w:val="00BA133F"/>
    <w:rsid w:val="00BA212B"/>
    <w:rsid w:val="00BA2DD3"/>
    <w:rsid w:val="00BA2EFF"/>
    <w:rsid w:val="00BA3458"/>
    <w:rsid w:val="00BA35D6"/>
    <w:rsid w:val="00BA3CF1"/>
    <w:rsid w:val="00BA4349"/>
    <w:rsid w:val="00BA5859"/>
    <w:rsid w:val="00BA7904"/>
    <w:rsid w:val="00BA795C"/>
    <w:rsid w:val="00BB1928"/>
    <w:rsid w:val="00BB2151"/>
    <w:rsid w:val="00BB3212"/>
    <w:rsid w:val="00BB32AC"/>
    <w:rsid w:val="00BB3F5B"/>
    <w:rsid w:val="00BB4628"/>
    <w:rsid w:val="00BB4826"/>
    <w:rsid w:val="00BB62C4"/>
    <w:rsid w:val="00BB6BAF"/>
    <w:rsid w:val="00BB73B6"/>
    <w:rsid w:val="00BC0050"/>
    <w:rsid w:val="00BC0EAD"/>
    <w:rsid w:val="00BC152B"/>
    <w:rsid w:val="00BC3CBA"/>
    <w:rsid w:val="00BC57EA"/>
    <w:rsid w:val="00BC5B49"/>
    <w:rsid w:val="00BC702F"/>
    <w:rsid w:val="00BD0306"/>
    <w:rsid w:val="00BD0C99"/>
    <w:rsid w:val="00BD0D46"/>
    <w:rsid w:val="00BD294B"/>
    <w:rsid w:val="00BD2CAE"/>
    <w:rsid w:val="00BD2FFA"/>
    <w:rsid w:val="00BD3C4A"/>
    <w:rsid w:val="00BD4810"/>
    <w:rsid w:val="00BD4C0A"/>
    <w:rsid w:val="00BD5085"/>
    <w:rsid w:val="00BD56DA"/>
    <w:rsid w:val="00BD57BF"/>
    <w:rsid w:val="00BD69CA"/>
    <w:rsid w:val="00BD6B9B"/>
    <w:rsid w:val="00BD6DB2"/>
    <w:rsid w:val="00BD7BBA"/>
    <w:rsid w:val="00BD7D13"/>
    <w:rsid w:val="00BE05D8"/>
    <w:rsid w:val="00BE1649"/>
    <w:rsid w:val="00BE1760"/>
    <w:rsid w:val="00BE1D49"/>
    <w:rsid w:val="00BE1F9C"/>
    <w:rsid w:val="00BE21B4"/>
    <w:rsid w:val="00BE2911"/>
    <w:rsid w:val="00BE3A2E"/>
    <w:rsid w:val="00BE3BE6"/>
    <w:rsid w:val="00BE424F"/>
    <w:rsid w:val="00BE49DB"/>
    <w:rsid w:val="00BE4F59"/>
    <w:rsid w:val="00BE56A5"/>
    <w:rsid w:val="00BE59B4"/>
    <w:rsid w:val="00BE5C8C"/>
    <w:rsid w:val="00BE62E4"/>
    <w:rsid w:val="00BE7D2F"/>
    <w:rsid w:val="00BF04BE"/>
    <w:rsid w:val="00BF0C10"/>
    <w:rsid w:val="00BF1144"/>
    <w:rsid w:val="00BF1447"/>
    <w:rsid w:val="00BF1764"/>
    <w:rsid w:val="00BF1D18"/>
    <w:rsid w:val="00BF1E2C"/>
    <w:rsid w:val="00BF2062"/>
    <w:rsid w:val="00BF26F7"/>
    <w:rsid w:val="00BF30B3"/>
    <w:rsid w:val="00BF3373"/>
    <w:rsid w:val="00BF379A"/>
    <w:rsid w:val="00BF42D8"/>
    <w:rsid w:val="00BF4316"/>
    <w:rsid w:val="00BF5928"/>
    <w:rsid w:val="00BF5CDC"/>
    <w:rsid w:val="00BF5EF4"/>
    <w:rsid w:val="00BF6B24"/>
    <w:rsid w:val="00BF7198"/>
    <w:rsid w:val="00BF788D"/>
    <w:rsid w:val="00C01C76"/>
    <w:rsid w:val="00C023E5"/>
    <w:rsid w:val="00C0513E"/>
    <w:rsid w:val="00C053E7"/>
    <w:rsid w:val="00C05AF8"/>
    <w:rsid w:val="00C05C03"/>
    <w:rsid w:val="00C05D10"/>
    <w:rsid w:val="00C05EE1"/>
    <w:rsid w:val="00C07116"/>
    <w:rsid w:val="00C101A6"/>
    <w:rsid w:val="00C106DD"/>
    <w:rsid w:val="00C10A29"/>
    <w:rsid w:val="00C10B62"/>
    <w:rsid w:val="00C10D93"/>
    <w:rsid w:val="00C11073"/>
    <w:rsid w:val="00C12384"/>
    <w:rsid w:val="00C12491"/>
    <w:rsid w:val="00C126FE"/>
    <w:rsid w:val="00C13420"/>
    <w:rsid w:val="00C143F2"/>
    <w:rsid w:val="00C14798"/>
    <w:rsid w:val="00C15CFD"/>
    <w:rsid w:val="00C15D8A"/>
    <w:rsid w:val="00C16212"/>
    <w:rsid w:val="00C166CF"/>
    <w:rsid w:val="00C17076"/>
    <w:rsid w:val="00C17A64"/>
    <w:rsid w:val="00C20304"/>
    <w:rsid w:val="00C2031C"/>
    <w:rsid w:val="00C21A79"/>
    <w:rsid w:val="00C24BCE"/>
    <w:rsid w:val="00C24BF0"/>
    <w:rsid w:val="00C257B9"/>
    <w:rsid w:val="00C26378"/>
    <w:rsid w:val="00C26667"/>
    <w:rsid w:val="00C268A0"/>
    <w:rsid w:val="00C26D45"/>
    <w:rsid w:val="00C27458"/>
    <w:rsid w:val="00C27504"/>
    <w:rsid w:val="00C27698"/>
    <w:rsid w:val="00C3116C"/>
    <w:rsid w:val="00C31996"/>
    <w:rsid w:val="00C31FE8"/>
    <w:rsid w:val="00C332A7"/>
    <w:rsid w:val="00C33C7C"/>
    <w:rsid w:val="00C3438C"/>
    <w:rsid w:val="00C35ACA"/>
    <w:rsid w:val="00C36EF2"/>
    <w:rsid w:val="00C378D7"/>
    <w:rsid w:val="00C402D9"/>
    <w:rsid w:val="00C40833"/>
    <w:rsid w:val="00C410C7"/>
    <w:rsid w:val="00C41475"/>
    <w:rsid w:val="00C4320B"/>
    <w:rsid w:val="00C444AC"/>
    <w:rsid w:val="00C44B9E"/>
    <w:rsid w:val="00C44E04"/>
    <w:rsid w:val="00C4552E"/>
    <w:rsid w:val="00C455EF"/>
    <w:rsid w:val="00C45756"/>
    <w:rsid w:val="00C45759"/>
    <w:rsid w:val="00C4582B"/>
    <w:rsid w:val="00C46C0B"/>
    <w:rsid w:val="00C473C6"/>
    <w:rsid w:val="00C477E6"/>
    <w:rsid w:val="00C506C7"/>
    <w:rsid w:val="00C51577"/>
    <w:rsid w:val="00C51BB9"/>
    <w:rsid w:val="00C5385F"/>
    <w:rsid w:val="00C53D93"/>
    <w:rsid w:val="00C54650"/>
    <w:rsid w:val="00C547BE"/>
    <w:rsid w:val="00C54A69"/>
    <w:rsid w:val="00C56C9F"/>
    <w:rsid w:val="00C6048E"/>
    <w:rsid w:val="00C60977"/>
    <w:rsid w:val="00C609D5"/>
    <w:rsid w:val="00C61CA8"/>
    <w:rsid w:val="00C61EB2"/>
    <w:rsid w:val="00C62081"/>
    <w:rsid w:val="00C629D9"/>
    <w:rsid w:val="00C63F26"/>
    <w:rsid w:val="00C648A2"/>
    <w:rsid w:val="00C648BA"/>
    <w:rsid w:val="00C64B75"/>
    <w:rsid w:val="00C65277"/>
    <w:rsid w:val="00C664CE"/>
    <w:rsid w:val="00C6688F"/>
    <w:rsid w:val="00C67B42"/>
    <w:rsid w:val="00C67B4D"/>
    <w:rsid w:val="00C70C90"/>
    <w:rsid w:val="00C70CDA"/>
    <w:rsid w:val="00C70E0E"/>
    <w:rsid w:val="00C71170"/>
    <w:rsid w:val="00C71409"/>
    <w:rsid w:val="00C7163A"/>
    <w:rsid w:val="00C72B8B"/>
    <w:rsid w:val="00C742EE"/>
    <w:rsid w:val="00C746BA"/>
    <w:rsid w:val="00C748DC"/>
    <w:rsid w:val="00C75188"/>
    <w:rsid w:val="00C75743"/>
    <w:rsid w:val="00C7590B"/>
    <w:rsid w:val="00C7742A"/>
    <w:rsid w:val="00C804A3"/>
    <w:rsid w:val="00C817E2"/>
    <w:rsid w:val="00C81E60"/>
    <w:rsid w:val="00C82120"/>
    <w:rsid w:val="00C82585"/>
    <w:rsid w:val="00C83811"/>
    <w:rsid w:val="00C8489F"/>
    <w:rsid w:val="00C8516D"/>
    <w:rsid w:val="00C8549A"/>
    <w:rsid w:val="00C85964"/>
    <w:rsid w:val="00C8648A"/>
    <w:rsid w:val="00C86AD5"/>
    <w:rsid w:val="00C87232"/>
    <w:rsid w:val="00C877E5"/>
    <w:rsid w:val="00C87C6B"/>
    <w:rsid w:val="00C87E23"/>
    <w:rsid w:val="00C87F43"/>
    <w:rsid w:val="00C90023"/>
    <w:rsid w:val="00C90D4C"/>
    <w:rsid w:val="00C90EAF"/>
    <w:rsid w:val="00C9141A"/>
    <w:rsid w:val="00C922FD"/>
    <w:rsid w:val="00C92FE4"/>
    <w:rsid w:val="00C9422D"/>
    <w:rsid w:val="00C94DAE"/>
    <w:rsid w:val="00C95C49"/>
    <w:rsid w:val="00C9657C"/>
    <w:rsid w:val="00C97ACD"/>
    <w:rsid w:val="00CA0439"/>
    <w:rsid w:val="00CA1703"/>
    <w:rsid w:val="00CA277D"/>
    <w:rsid w:val="00CA301D"/>
    <w:rsid w:val="00CA42F6"/>
    <w:rsid w:val="00CA46B0"/>
    <w:rsid w:val="00CA48BA"/>
    <w:rsid w:val="00CA563E"/>
    <w:rsid w:val="00CA6693"/>
    <w:rsid w:val="00CA6E4C"/>
    <w:rsid w:val="00CB118B"/>
    <w:rsid w:val="00CB2202"/>
    <w:rsid w:val="00CB3180"/>
    <w:rsid w:val="00CB3326"/>
    <w:rsid w:val="00CB3E87"/>
    <w:rsid w:val="00CB3F46"/>
    <w:rsid w:val="00CB507D"/>
    <w:rsid w:val="00CB56CE"/>
    <w:rsid w:val="00CB601E"/>
    <w:rsid w:val="00CB6E67"/>
    <w:rsid w:val="00CC06B0"/>
    <w:rsid w:val="00CC0CFE"/>
    <w:rsid w:val="00CC1949"/>
    <w:rsid w:val="00CC239E"/>
    <w:rsid w:val="00CC242B"/>
    <w:rsid w:val="00CC28FA"/>
    <w:rsid w:val="00CC2C80"/>
    <w:rsid w:val="00CC357C"/>
    <w:rsid w:val="00CC3779"/>
    <w:rsid w:val="00CC39D2"/>
    <w:rsid w:val="00CC3CAD"/>
    <w:rsid w:val="00CC48FB"/>
    <w:rsid w:val="00CC4F61"/>
    <w:rsid w:val="00CC6463"/>
    <w:rsid w:val="00CC727F"/>
    <w:rsid w:val="00CC7F1F"/>
    <w:rsid w:val="00CC7F74"/>
    <w:rsid w:val="00CD0B2C"/>
    <w:rsid w:val="00CD13FF"/>
    <w:rsid w:val="00CD1621"/>
    <w:rsid w:val="00CD2C13"/>
    <w:rsid w:val="00CD2F09"/>
    <w:rsid w:val="00CD34AB"/>
    <w:rsid w:val="00CD36CA"/>
    <w:rsid w:val="00CD38E6"/>
    <w:rsid w:val="00CD4223"/>
    <w:rsid w:val="00CD5FD0"/>
    <w:rsid w:val="00CD7812"/>
    <w:rsid w:val="00CE03FE"/>
    <w:rsid w:val="00CE09AD"/>
    <w:rsid w:val="00CE17D0"/>
    <w:rsid w:val="00CE2D8C"/>
    <w:rsid w:val="00CE2DC4"/>
    <w:rsid w:val="00CE365D"/>
    <w:rsid w:val="00CE3728"/>
    <w:rsid w:val="00CE3D20"/>
    <w:rsid w:val="00CE3DE5"/>
    <w:rsid w:val="00CE3E19"/>
    <w:rsid w:val="00CE44AB"/>
    <w:rsid w:val="00CE48B7"/>
    <w:rsid w:val="00CE5F19"/>
    <w:rsid w:val="00CE765C"/>
    <w:rsid w:val="00CF0A69"/>
    <w:rsid w:val="00CF172A"/>
    <w:rsid w:val="00CF277B"/>
    <w:rsid w:val="00CF3456"/>
    <w:rsid w:val="00CF38DB"/>
    <w:rsid w:val="00CF5062"/>
    <w:rsid w:val="00CF5617"/>
    <w:rsid w:val="00CF56B2"/>
    <w:rsid w:val="00CF5D22"/>
    <w:rsid w:val="00CF6CCA"/>
    <w:rsid w:val="00CF6F59"/>
    <w:rsid w:val="00CF755B"/>
    <w:rsid w:val="00CF75A1"/>
    <w:rsid w:val="00CF78FB"/>
    <w:rsid w:val="00D00C01"/>
    <w:rsid w:val="00D0191D"/>
    <w:rsid w:val="00D02819"/>
    <w:rsid w:val="00D02EF4"/>
    <w:rsid w:val="00D030D8"/>
    <w:rsid w:val="00D03207"/>
    <w:rsid w:val="00D04382"/>
    <w:rsid w:val="00D044F9"/>
    <w:rsid w:val="00D04522"/>
    <w:rsid w:val="00D04984"/>
    <w:rsid w:val="00D0596D"/>
    <w:rsid w:val="00D05FA5"/>
    <w:rsid w:val="00D06872"/>
    <w:rsid w:val="00D06C08"/>
    <w:rsid w:val="00D07008"/>
    <w:rsid w:val="00D07BF7"/>
    <w:rsid w:val="00D1011A"/>
    <w:rsid w:val="00D10D43"/>
    <w:rsid w:val="00D11C4D"/>
    <w:rsid w:val="00D11DE3"/>
    <w:rsid w:val="00D13CA9"/>
    <w:rsid w:val="00D143CA"/>
    <w:rsid w:val="00D15B83"/>
    <w:rsid w:val="00D15CA7"/>
    <w:rsid w:val="00D16338"/>
    <w:rsid w:val="00D2035A"/>
    <w:rsid w:val="00D20524"/>
    <w:rsid w:val="00D21479"/>
    <w:rsid w:val="00D21C2F"/>
    <w:rsid w:val="00D22F48"/>
    <w:rsid w:val="00D240A5"/>
    <w:rsid w:val="00D2473C"/>
    <w:rsid w:val="00D2489D"/>
    <w:rsid w:val="00D24C75"/>
    <w:rsid w:val="00D250AC"/>
    <w:rsid w:val="00D25403"/>
    <w:rsid w:val="00D25A5C"/>
    <w:rsid w:val="00D26BCE"/>
    <w:rsid w:val="00D275FC"/>
    <w:rsid w:val="00D27D73"/>
    <w:rsid w:val="00D30215"/>
    <w:rsid w:val="00D30B57"/>
    <w:rsid w:val="00D311B1"/>
    <w:rsid w:val="00D31880"/>
    <w:rsid w:val="00D32114"/>
    <w:rsid w:val="00D32305"/>
    <w:rsid w:val="00D3464E"/>
    <w:rsid w:val="00D34F30"/>
    <w:rsid w:val="00D35957"/>
    <w:rsid w:val="00D35969"/>
    <w:rsid w:val="00D35B79"/>
    <w:rsid w:val="00D37017"/>
    <w:rsid w:val="00D3726D"/>
    <w:rsid w:val="00D40BF4"/>
    <w:rsid w:val="00D40D41"/>
    <w:rsid w:val="00D411FC"/>
    <w:rsid w:val="00D42105"/>
    <w:rsid w:val="00D4216E"/>
    <w:rsid w:val="00D42B3D"/>
    <w:rsid w:val="00D4303B"/>
    <w:rsid w:val="00D4491D"/>
    <w:rsid w:val="00D44B39"/>
    <w:rsid w:val="00D44F06"/>
    <w:rsid w:val="00D45807"/>
    <w:rsid w:val="00D45B13"/>
    <w:rsid w:val="00D45DB7"/>
    <w:rsid w:val="00D47597"/>
    <w:rsid w:val="00D4760B"/>
    <w:rsid w:val="00D47E2E"/>
    <w:rsid w:val="00D47F0D"/>
    <w:rsid w:val="00D503A8"/>
    <w:rsid w:val="00D508C8"/>
    <w:rsid w:val="00D514E8"/>
    <w:rsid w:val="00D519CE"/>
    <w:rsid w:val="00D524B2"/>
    <w:rsid w:val="00D53FCB"/>
    <w:rsid w:val="00D545A0"/>
    <w:rsid w:val="00D547D9"/>
    <w:rsid w:val="00D54BC5"/>
    <w:rsid w:val="00D55CE4"/>
    <w:rsid w:val="00D55F84"/>
    <w:rsid w:val="00D56173"/>
    <w:rsid w:val="00D57207"/>
    <w:rsid w:val="00D57C10"/>
    <w:rsid w:val="00D57F65"/>
    <w:rsid w:val="00D620E8"/>
    <w:rsid w:val="00D6367D"/>
    <w:rsid w:val="00D63AD5"/>
    <w:rsid w:val="00D64728"/>
    <w:rsid w:val="00D6516E"/>
    <w:rsid w:val="00D654AE"/>
    <w:rsid w:val="00D659CD"/>
    <w:rsid w:val="00D66B4F"/>
    <w:rsid w:val="00D66D8D"/>
    <w:rsid w:val="00D673F8"/>
    <w:rsid w:val="00D7026C"/>
    <w:rsid w:val="00D70727"/>
    <w:rsid w:val="00D713A0"/>
    <w:rsid w:val="00D719CF"/>
    <w:rsid w:val="00D723B0"/>
    <w:rsid w:val="00D73DA2"/>
    <w:rsid w:val="00D7493E"/>
    <w:rsid w:val="00D74B9B"/>
    <w:rsid w:val="00D74D5F"/>
    <w:rsid w:val="00D7590B"/>
    <w:rsid w:val="00D759A8"/>
    <w:rsid w:val="00D75EB3"/>
    <w:rsid w:val="00D7680D"/>
    <w:rsid w:val="00D76946"/>
    <w:rsid w:val="00D772C3"/>
    <w:rsid w:val="00D77693"/>
    <w:rsid w:val="00D77D28"/>
    <w:rsid w:val="00D806DA"/>
    <w:rsid w:val="00D8186C"/>
    <w:rsid w:val="00D831A0"/>
    <w:rsid w:val="00D8398E"/>
    <w:rsid w:val="00D84010"/>
    <w:rsid w:val="00D85AC1"/>
    <w:rsid w:val="00D85CF0"/>
    <w:rsid w:val="00D87264"/>
    <w:rsid w:val="00D879D6"/>
    <w:rsid w:val="00D9013F"/>
    <w:rsid w:val="00D9120B"/>
    <w:rsid w:val="00D914A9"/>
    <w:rsid w:val="00D915CD"/>
    <w:rsid w:val="00D91A40"/>
    <w:rsid w:val="00D92F78"/>
    <w:rsid w:val="00D93993"/>
    <w:rsid w:val="00D93C92"/>
    <w:rsid w:val="00D9417D"/>
    <w:rsid w:val="00D94942"/>
    <w:rsid w:val="00D94E62"/>
    <w:rsid w:val="00D954B5"/>
    <w:rsid w:val="00D964D2"/>
    <w:rsid w:val="00D96DB0"/>
    <w:rsid w:val="00D97094"/>
    <w:rsid w:val="00D971AC"/>
    <w:rsid w:val="00D97BAF"/>
    <w:rsid w:val="00D97D9F"/>
    <w:rsid w:val="00D97EFF"/>
    <w:rsid w:val="00DA0B68"/>
    <w:rsid w:val="00DA127E"/>
    <w:rsid w:val="00DA2094"/>
    <w:rsid w:val="00DA2706"/>
    <w:rsid w:val="00DA2E18"/>
    <w:rsid w:val="00DA3844"/>
    <w:rsid w:val="00DA3FD4"/>
    <w:rsid w:val="00DA426B"/>
    <w:rsid w:val="00DA4332"/>
    <w:rsid w:val="00DA53B5"/>
    <w:rsid w:val="00DA5C80"/>
    <w:rsid w:val="00DA6B90"/>
    <w:rsid w:val="00DA7309"/>
    <w:rsid w:val="00DA7D41"/>
    <w:rsid w:val="00DB0094"/>
    <w:rsid w:val="00DB1B8E"/>
    <w:rsid w:val="00DB26DD"/>
    <w:rsid w:val="00DB295E"/>
    <w:rsid w:val="00DB29A7"/>
    <w:rsid w:val="00DB2D7D"/>
    <w:rsid w:val="00DB3786"/>
    <w:rsid w:val="00DB5181"/>
    <w:rsid w:val="00DB51B4"/>
    <w:rsid w:val="00DB5A08"/>
    <w:rsid w:val="00DB61AC"/>
    <w:rsid w:val="00DB638C"/>
    <w:rsid w:val="00DB74F6"/>
    <w:rsid w:val="00DB7B93"/>
    <w:rsid w:val="00DC1CA0"/>
    <w:rsid w:val="00DC392C"/>
    <w:rsid w:val="00DC44AB"/>
    <w:rsid w:val="00DC4A09"/>
    <w:rsid w:val="00DC4C28"/>
    <w:rsid w:val="00DC4EFB"/>
    <w:rsid w:val="00DC58DD"/>
    <w:rsid w:val="00DC5C9E"/>
    <w:rsid w:val="00DC6222"/>
    <w:rsid w:val="00DC6F33"/>
    <w:rsid w:val="00DD13AE"/>
    <w:rsid w:val="00DD13C1"/>
    <w:rsid w:val="00DD14FC"/>
    <w:rsid w:val="00DD2B92"/>
    <w:rsid w:val="00DD36AC"/>
    <w:rsid w:val="00DD3D8B"/>
    <w:rsid w:val="00DD56B8"/>
    <w:rsid w:val="00DD5CDB"/>
    <w:rsid w:val="00DD6EEC"/>
    <w:rsid w:val="00DD7477"/>
    <w:rsid w:val="00DD7660"/>
    <w:rsid w:val="00DE0923"/>
    <w:rsid w:val="00DE0B25"/>
    <w:rsid w:val="00DE1066"/>
    <w:rsid w:val="00DE1200"/>
    <w:rsid w:val="00DE2530"/>
    <w:rsid w:val="00DE31D5"/>
    <w:rsid w:val="00DE35E9"/>
    <w:rsid w:val="00DE3972"/>
    <w:rsid w:val="00DE48FF"/>
    <w:rsid w:val="00DE4A1D"/>
    <w:rsid w:val="00DE4FE9"/>
    <w:rsid w:val="00DE5CB3"/>
    <w:rsid w:val="00DE7132"/>
    <w:rsid w:val="00DE7982"/>
    <w:rsid w:val="00DF0432"/>
    <w:rsid w:val="00DF13C3"/>
    <w:rsid w:val="00DF1AA1"/>
    <w:rsid w:val="00DF1E37"/>
    <w:rsid w:val="00DF20F3"/>
    <w:rsid w:val="00DF29A2"/>
    <w:rsid w:val="00DF2A49"/>
    <w:rsid w:val="00DF2CCA"/>
    <w:rsid w:val="00DF4357"/>
    <w:rsid w:val="00DF485B"/>
    <w:rsid w:val="00DF4DDA"/>
    <w:rsid w:val="00DF4E54"/>
    <w:rsid w:val="00DF53C1"/>
    <w:rsid w:val="00DF7A9B"/>
    <w:rsid w:val="00DF7E62"/>
    <w:rsid w:val="00E00695"/>
    <w:rsid w:val="00E00716"/>
    <w:rsid w:val="00E0188D"/>
    <w:rsid w:val="00E02630"/>
    <w:rsid w:val="00E02AF0"/>
    <w:rsid w:val="00E03087"/>
    <w:rsid w:val="00E039DC"/>
    <w:rsid w:val="00E04263"/>
    <w:rsid w:val="00E04811"/>
    <w:rsid w:val="00E05D3F"/>
    <w:rsid w:val="00E0635B"/>
    <w:rsid w:val="00E10414"/>
    <w:rsid w:val="00E105EA"/>
    <w:rsid w:val="00E10FF9"/>
    <w:rsid w:val="00E11914"/>
    <w:rsid w:val="00E1254C"/>
    <w:rsid w:val="00E12557"/>
    <w:rsid w:val="00E12F34"/>
    <w:rsid w:val="00E135B2"/>
    <w:rsid w:val="00E13633"/>
    <w:rsid w:val="00E13893"/>
    <w:rsid w:val="00E138D1"/>
    <w:rsid w:val="00E13F6E"/>
    <w:rsid w:val="00E1411D"/>
    <w:rsid w:val="00E1589C"/>
    <w:rsid w:val="00E15A91"/>
    <w:rsid w:val="00E160B7"/>
    <w:rsid w:val="00E16A8D"/>
    <w:rsid w:val="00E16CD1"/>
    <w:rsid w:val="00E172DF"/>
    <w:rsid w:val="00E17D63"/>
    <w:rsid w:val="00E2068A"/>
    <w:rsid w:val="00E20785"/>
    <w:rsid w:val="00E2183C"/>
    <w:rsid w:val="00E219FC"/>
    <w:rsid w:val="00E21C43"/>
    <w:rsid w:val="00E21D36"/>
    <w:rsid w:val="00E21D3B"/>
    <w:rsid w:val="00E22623"/>
    <w:rsid w:val="00E22665"/>
    <w:rsid w:val="00E22B4A"/>
    <w:rsid w:val="00E22E7B"/>
    <w:rsid w:val="00E23901"/>
    <w:rsid w:val="00E23C3F"/>
    <w:rsid w:val="00E23D3E"/>
    <w:rsid w:val="00E23E55"/>
    <w:rsid w:val="00E2446A"/>
    <w:rsid w:val="00E24636"/>
    <w:rsid w:val="00E24702"/>
    <w:rsid w:val="00E24A0A"/>
    <w:rsid w:val="00E259E9"/>
    <w:rsid w:val="00E25DBF"/>
    <w:rsid w:val="00E2743F"/>
    <w:rsid w:val="00E27961"/>
    <w:rsid w:val="00E279E0"/>
    <w:rsid w:val="00E31A0D"/>
    <w:rsid w:val="00E3274F"/>
    <w:rsid w:val="00E33381"/>
    <w:rsid w:val="00E34C16"/>
    <w:rsid w:val="00E3583C"/>
    <w:rsid w:val="00E36BC6"/>
    <w:rsid w:val="00E37B6F"/>
    <w:rsid w:val="00E40049"/>
    <w:rsid w:val="00E40879"/>
    <w:rsid w:val="00E40CB4"/>
    <w:rsid w:val="00E4192B"/>
    <w:rsid w:val="00E41ED4"/>
    <w:rsid w:val="00E4274F"/>
    <w:rsid w:val="00E42A1D"/>
    <w:rsid w:val="00E4358F"/>
    <w:rsid w:val="00E43742"/>
    <w:rsid w:val="00E44256"/>
    <w:rsid w:val="00E44E92"/>
    <w:rsid w:val="00E4532B"/>
    <w:rsid w:val="00E45CC8"/>
    <w:rsid w:val="00E45D76"/>
    <w:rsid w:val="00E470C5"/>
    <w:rsid w:val="00E471B2"/>
    <w:rsid w:val="00E474DC"/>
    <w:rsid w:val="00E47810"/>
    <w:rsid w:val="00E47FC7"/>
    <w:rsid w:val="00E50027"/>
    <w:rsid w:val="00E507D2"/>
    <w:rsid w:val="00E5222F"/>
    <w:rsid w:val="00E5226D"/>
    <w:rsid w:val="00E52C25"/>
    <w:rsid w:val="00E53E33"/>
    <w:rsid w:val="00E54CAD"/>
    <w:rsid w:val="00E55453"/>
    <w:rsid w:val="00E55F27"/>
    <w:rsid w:val="00E564C0"/>
    <w:rsid w:val="00E56B48"/>
    <w:rsid w:val="00E57202"/>
    <w:rsid w:val="00E57D8D"/>
    <w:rsid w:val="00E60558"/>
    <w:rsid w:val="00E609EF"/>
    <w:rsid w:val="00E60A3D"/>
    <w:rsid w:val="00E6125C"/>
    <w:rsid w:val="00E612ED"/>
    <w:rsid w:val="00E61CE9"/>
    <w:rsid w:val="00E62224"/>
    <w:rsid w:val="00E6294F"/>
    <w:rsid w:val="00E62AE8"/>
    <w:rsid w:val="00E63C9C"/>
    <w:rsid w:val="00E65979"/>
    <w:rsid w:val="00E65F5D"/>
    <w:rsid w:val="00E6653E"/>
    <w:rsid w:val="00E669A4"/>
    <w:rsid w:val="00E672CF"/>
    <w:rsid w:val="00E67444"/>
    <w:rsid w:val="00E67A25"/>
    <w:rsid w:val="00E67E94"/>
    <w:rsid w:val="00E700D3"/>
    <w:rsid w:val="00E71146"/>
    <w:rsid w:val="00E71204"/>
    <w:rsid w:val="00E71E52"/>
    <w:rsid w:val="00E71FF3"/>
    <w:rsid w:val="00E72586"/>
    <w:rsid w:val="00E736E4"/>
    <w:rsid w:val="00E746E9"/>
    <w:rsid w:val="00E75534"/>
    <w:rsid w:val="00E80472"/>
    <w:rsid w:val="00E82255"/>
    <w:rsid w:val="00E823DB"/>
    <w:rsid w:val="00E82452"/>
    <w:rsid w:val="00E8292D"/>
    <w:rsid w:val="00E84C29"/>
    <w:rsid w:val="00E851A9"/>
    <w:rsid w:val="00E856F5"/>
    <w:rsid w:val="00E86981"/>
    <w:rsid w:val="00E86D24"/>
    <w:rsid w:val="00E87D14"/>
    <w:rsid w:val="00E90032"/>
    <w:rsid w:val="00E9087F"/>
    <w:rsid w:val="00E92A54"/>
    <w:rsid w:val="00E92B9C"/>
    <w:rsid w:val="00E934A2"/>
    <w:rsid w:val="00E939C8"/>
    <w:rsid w:val="00E93FC1"/>
    <w:rsid w:val="00E9439F"/>
    <w:rsid w:val="00E943BC"/>
    <w:rsid w:val="00E9512D"/>
    <w:rsid w:val="00EA0AE9"/>
    <w:rsid w:val="00EA17C9"/>
    <w:rsid w:val="00EA2099"/>
    <w:rsid w:val="00EA3075"/>
    <w:rsid w:val="00EA3A68"/>
    <w:rsid w:val="00EA3C32"/>
    <w:rsid w:val="00EA3C51"/>
    <w:rsid w:val="00EA3E33"/>
    <w:rsid w:val="00EA4CEC"/>
    <w:rsid w:val="00EA4D64"/>
    <w:rsid w:val="00EA5DC8"/>
    <w:rsid w:val="00EA6D03"/>
    <w:rsid w:val="00EA77DB"/>
    <w:rsid w:val="00EA7972"/>
    <w:rsid w:val="00EB098B"/>
    <w:rsid w:val="00EB0CE8"/>
    <w:rsid w:val="00EB106B"/>
    <w:rsid w:val="00EB125C"/>
    <w:rsid w:val="00EB16D3"/>
    <w:rsid w:val="00EB1C22"/>
    <w:rsid w:val="00EB1F42"/>
    <w:rsid w:val="00EB2F39"/>
    <w:rsid w:val="00EB5111"/>
    <w:rsid w:val="00EB5F60"/>
    <w:rsid w:val="00EB624D"/>
    <w:rsid w:val="00EB6B58"/>
    <w:rsid w:val="00EB6FEE"/>
    <w:rsid w:val="00EB79FB"/>
    <w:rsid w:val="00EC0703"/>
    <w:rsid w:val="00EC0857"/>
    <w:rsid w:val="00EC111C"/>
    <w:rsid w:val="00EC221F"/>
    <w:rsid w:val="00EC2402"/>
    <w:rsid w:val="00EC2747"/>
    <w:rsid w:val="00EC373E"/>
    <w:rsid w:val="00EC3C8E"/>
    <w:rsid w:val="00EC45C0"/>
    <w:rsid w:val="00EC4E29"/>
    <w:rsid w:val="00EC5701"/>
    <w:rsid w:val="00EC5A63"/>
    <w:rsid w:val="00EC613A"/>
    <w:rsid w:val="00EC6411"/>
    <w:rsid w:val="00EC732A"/>
    <w:rsid w:val="00ED1B17"/>
    <w:rsid w:val="00ED221D"/>
    <w:rsid w:val="00ED2616"/>
    <w:rsid w:val="00ED3D85"/>
    <w:rsid w:val="00ED4ADA"/>
    <w:rsid w:val="00ED4AF2"/>
    <w:rsid w:val="00ED5388"/>
    <w:rsid w:val="00ED5626"/>
    <w:rsid w:val="00ED56B8"/>
    <w:rsid w:val="00ED5844"/>
    <w:rsid w:val="00ED5C2B"/>
    <w:rsid w:val="00ED5FDA"/>
    <w:rsid w:val="00ED6ACE"/>
    <w:rsid w:val="00ED6DE0"/>
    <w:rsid w:val="00EE0842"/>
    <w:rsid w:val="00EE0987"/>
    <w:rsid w:val="00EE0A94"/>
    <w:rsid w:val="00EE0E32"/>
    <w:rsid w:val="00EE1099"/>
    <w:rsid w:val="00EE1317"/>
    <w:rsid w:val="00EE1630"/>
    <w:rsid w:val="00EE45A6"/>
    <w:rsid w:val="00EE4A90"/>
    <w:rsid w:val="00EE4B03"/>
    <w:rsid w:val="00EE58A5"/>
    <w:rsid w:val="00EE6C06"/>
    <w:rsid w:val="00EF065B"/>
    <w:rsid w:val="00EF150B"/>
    <w:rsid w:val="00EF394F"/>
    <w:rsid w:val="00EF3FC5"/>
    <w:rsid w:val="00EF4BE8"/>
    <w:rsid w:val="00EF5C52"/>
    <w:rsid w:val="00EF5EA2"/>
    <w:rsid w:val="00EF68FB"/>
    <w:rsid w:val="00EF7150"/>
    <w:rsid w:val="00EF71D0"/>
    <w:rsid w:val="00EF7ADA"/>
    <w:rsid w:val="00EF7C59"/>
    <w:rsid w:val="00EF7CEB"/>
    <w:rsid w:val="00F0126F"/>
    <w:rsid w:val="00F01705"/>
    <w:rsid w:val="00F030BC"/>
    <w:rsid w:val="00F0385C"/>
    <w:rsid w:val="00F040C5"/>
    <w:rsid w:val="00F04233"/>
    <w:rsid w:val="00F04547"/>
    <w:rsid w:val="00F04CF8"/>
    <w:rsid w:val="00F05126"/>
    <w:rsid w:val="00F05503"/>
    <w:rsid w:val="00F05BC0"/>
    <w:rsid w:val="00F05E2E"/>
    <w:rsid w:val="00F0640D"/>
    <w:rsid w:val="00F0776F"/>
    <w:rsid w:val="00F106EC"/>
    <w:rsid w:val="00F10A8E"/>
    <w:rsid w:val="00F12B84"/>
    <w:rsid w:val="00F12C24"/>
    <w:rsid w:val="00F132B7"/>
    <w:rsid w:val="00F13585"/>
    <w:rsid w:val="00F13926"/>
    <w:rsid w:val="00F13A86"/>
    <w:rsid w:val="00F144B5"/>
    <w:rsid w:val="00F154E3"/>
    <w:rsid w:val="00F1575F"/>
    <w:rsid w:val="00F15969"/>
    <w:rsid w:val="00F161F2"/>
    <w:rsid w:val="00F16711"/>
    <w:rsid w:val="00F2099E"/>
    <w:rsid w:val="00F213CC"/>
    <w:rsid w:val="00F21ED0"/>
    <w:rsid w:val="00F22745"/>
    <w:rsid w:val="00F23C0B"/>
    <w:rsid w:val="00F27549"/>
    <w:rsid w:val="00F303D8"/>
    <w:rsid w:val="00F30579"/>
    <w:rsid w:val="00F30CC8"/>
    <w:rsid w:val="00F3144F"/>
    <w:rsid w:val="00F32106"/>
    <w:rsid w:val="00F32661"/>
    <w:rsid w:val="00F328BE"/>
    <w:rsid w:val="00F32C06"/>
    <w:rsid w:val="00F33648"/>
    <w:rsid w:val="00F35FF5"/>
    <w:rsid w:val="00F36484"/>
    <w:rsid w:val="00F3666F"/>
    <w:rsid w:val="00F3733D"/>
    <w:rsid w:val="00F37A4F"/>
    <w:rsid w:val="00F402F2"/>
    <w:rsid w:val="00F40C96"/>
    <w:rsid w:val="00F41B71"/>
    <w:rsid w:val="00F41E58"/>
    <w:rsid w:val="00F4265B"/>
    <w:rsid w:val="00F42916"/>
    <w:rsid w:val="00F431B0"/>
    <w:rsid w:val="00F431EA"/>
    <w:rsid w:val="00F437C3"/>
    <w:rsid w:val="00F43CC6"/>
    <w:rsid w:val="00F454A5"/>
    <w:rsid w:val="00F45806"/>
    <w:rsid w:val="00F458F6"/>
    <w:rsid w:val="00F465B0"/>
    <w:rsid w:val="00F467DE"/>
    <w:rsid w:val="00F46B39"/>
    <w:rsid w:val="00F50189"/>
    <w:rsid w:val="00F50592"/>
    <w:rsid w:val="00F506E0"/>
    <w:rsid w:val="00F51E3D"/>
    <w:rsid w:val="00F5218B"/>
    <w:rsid w:val="00F522E4"/>
    <w:rsid w:val="00F5244B"/>
    <w:rsid w:val="00F52CEF"/>
    <w:rsid w:val="00F54876"/>
    <w:rsid w:val="00F5733B"/>
    <w:rsid w:val="00F57904"/>
    <w:rsid w:val="00F6005D"/>
    <w:rsid w:val="00F610F5"/>
    <w:rsid w:val="00F61205"/>
    <w:rsid w:val="00F6150B"/>
    <w:rsid w:val="00F63062"/>
    <w:rsid w:val="00F631E9"/>
    <w:rsid w:val="00F6381B"/>
    <w:rsid w:val="00F65CC0"/>
    <w:rsid w:val="00F669DB"/>
    <w:rsid w:val="00F66A19"/>
    <w:rsid w:val="00F66CBA"/>
    <w:rsid w:val="00F67195"/>
    <w:rsid w:val="00F701FB"/>
    <w:rsid w:val="00F7033E"/>
    <w:rsid w:val="00F70BC0"/>
    <w:rsid w:val="00F70FE8"/>
    <w:rsid w:val="00F727E7"/>
    <w:rsid w:val="00F73CB9"/>
    <w:rsid w:val="00F73CCE"/>
    <w:rsid w:val="00F73D20"/>
    <w:rsid w:val="00F741FD"/>
    <w:rsid w:val="00F74254"/>
    <w:rsid w:val="00F74879"/>
    <w:rsid w:val="00F74F78"/>
    <w:rsid w:val="00F750A2"/>
    <w:rsid w:val="00F75184"/>
    <w:rsid w:val="00F75D9E"/>
    <w:rsid w:val="00F763D6"/>
    <w:rsid w:val="00F7646C"/>
    <w:rsid w:val="00F76F53"/>
    <w:rsid w:val="00F76F5C"/>
    <w:rsid w:val="00F77693"/>
    <w:rsid w:val="00F7771B"/>
    <w:rsid w:val="00F80300"/>
    <w:rsid w:val="00F804C5"/>
    <w:rsid w:val="00F80619"/>
    <w:rsid w:val="00F80EEE"/>
    <w:rsid w:val="00F81667"/>
    <w:rsid w:val="00F81929"/>
    <w:rsid w:val="00F81E39"/>
    <w:rsid w:val="00F81EE5"/>
    <w:rsid w:val="00F82761"/>
    <w:rsid w:val="00F83137"/>
    <w:rsid w:val="00F84078"/>
    <w:rsid w:val="00F84CCB"/>
    <w:rsid w:val="00F84DBD"/>
    <w:rsid w:val="00F8523D"/>
    <w:rsid w:val="00F85D73"/>
    <w:rsid w:val="00F8611D"/>
    <w:rsid w:val="00F86E57"/>
    <w:rsid w:val="00F87905"/>
    <w:rsid w:val="00F87D28"/>
    <w:rsid w:val="00F911F1"/>
    <w:rsid w:val="00F9285C"/>
    <w:rsid w:val="00F92F2A"/>
    <w:rsid w:val="00F93C79"/>
    <w:rsid w:val="00F9427C"/>
    <w:rsid w:val="00F94A86"/>
    <w:rsid w:val="00F956CA"/>
    <w:rsid w:val="00F95BE4"/>
    <w:rsid w:val="00F963D5"/>
    <w:rsid w:val="00F96E5D"/>
    <w:rsid w:val="00FA0F51"/>
    <w:rsid w:val="00FA112E"/>
    <w:rsid w:val="00FA1A25"/>
    <w:rsid w:val="00FA240F"/>
    <w:rsid w:val="00FA2AD2"/>
    <w:rsid w:val="00FA3377"/>
    <w:rsid w:val="00FA346B"/>
    <w:rsid w:val="00FA3471"/>
    <w:rsid w:val="00FA3F84"/>
    <w:rsid w:val="00FA453F"/>
    <w:rsid w:val="00FA499A"/>
    <w:rsid w:val="00FA5DD6"/>
    <w:rsid w:val="00FA62F0"/>
    <w:rsid w:val="00FA65C5"/>
    <w:rsid w:val="00FA6673"/>
    <w:rsid w:val="00FA66B4"/>
    <w:rsid w:val="00FA6A82"/>
    <w:rsid w:val="00FA797F"/>
    <w:rsid w:val="00FA7FEC"/>
    <w:rsid w:val="00FB0D16"/>
    <w:rsid w:val="00FB1CB7"/>
    <w:rsid w:val="00FB394B"/>
    <w:rsid w:val="00FB3F31"/>
    <w:rsid w:val="00FB42F9"/>
    <w:rsid w:val="00FB46C2"/>
    <w:rsid w:val="00FB4938"/>
    <w:rsid w:val="00FB4E36"/>
    <w:rsid w:val="00FB5150"/>
    <w:rsid w:val="00FB622F"/>
    <w:rsid w:val="00FB6445"/>
    <w:rsid w:val="00FB6F0B"/>
    <w:rsid w:val="00FB7DF3"/>
    <w:rsid w:val="00FC00E3"/>
    <w:rsid w:val="00FC0895"/>
    <w:rsid w:val="00FC0C75"/>
    <w:rsid w:val="00FC0CF4"/>
    <w:rsid w:val="00FC1073"/>
    <w:rsid w:val="00FC1109"/>
    <w:rsid w:val="00FC1129"/>
    <w:rsid w:val="00FC140D"/>
    <w:rsid w:val="00FC14B1"/>
    <w:rsid w:val="00FC1D13"/>
    <w:rsid w:val="00FC2200"/>
    <w:rsid w:val="00FC2AD7"/>
    <w:rsid w:val="00FC2BF1"/>
    <w:rsid w:val="00FC2D79"/>
    <w:rsid w:val="00FC4589"/>
    <w:rsid w:val="00FC49B6"/>
    <w:rsid w:val="00FC4CD4"/>
    <w:rsid w:val="00FC4EB0"/>
    <w:rsid w:val="00FC5F0D"/>
    <w:rsid w:val="00FC62D5"/>
    <w:rsid w:val="00FC65D2"/>
    <w:rsid w:val="00FD0A61"/>
    <w:rsid w:val="00FD0E3D"/>
    <w:rsid w:val="00FD142C"/>
    <w:rsid w:val="00FD279A"/>
    <w:rsid w:val="00FD2811"/>
    <w:rsid w:val="00FD3150"/>
    <w:rsid w:val="00FD3513"/>
    <w:rsid w:val="00FD3D9F"/>
    <w:rsid w:val="00FD3F00"/>
    <w:rsid w:val="00FD41D7"/>
    <w:rsid w:val="00FD4FE3"/>
    <w:rsid w:val="00FD5FEC"/>
    <w:rsid w:val="00FD6F1E"/>
    <w:rsid w:val="00FE06C7"/>
    <w:rsid w:val="00FE12F3"/>
    <w:rsid w:val="00FE17D8"/>
    <w:rsid w:val="00FE1FEA"/>
    <w:rsid w:val="00FE27BF"/>
    <w:rsid w:val="00FE2B2B"/>
    <w:rsid w:val="00FE3476"/>
    <w:rsid w:val="00FE5214"/>
    <w:rsid w:val="00FE5314"/>
    <w:rsid w:val="00FE5DFA"/>
    <w:rsid w:val="00FE663C"/>
    <w:rsid w:val="00FE7BF5"/>
    <w:rsid w:val="00FE7CD6"/>
    <w:rsid w:val="00FF0B07"/>
    <w:rsid w:val="00FF0C3A"/>
    <w:rsid w:val="00FF1C55"/>
    <w:rsid w:val="00FF2223"/>
    <w:rsid w:val="00FF23CD"/>
    <w:rsid w:val="00FF2884"/>
    <w:rsid w:val="00FF2ED0"/>
    <w:rsid w:val="00FF2F45"/>
    <w:rsid w:val="00FF2FEF"/>
    <w:rsid w:val="00FF31C6"/>
    <w:rsid w:val="00FF53BD"/>
    <w:rsid w:val="00FF5F1C"/>
    <w:rsid w:val="00FF63B9"/>
    <w:rsid w:val="00FF6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6B38"/>
    <w:pPr>
      <w:widowControl w:val="0"/>
      <w:autoSpaceDE w:val="0"/>
      <w:autoSpaceDN w:val="0"/>
    </w:pPr>
    <w:rPr>
      <w:rFonts w:ascii="Courier New" w:hAnsi="Courier New" w:cs="Courier New"/>
      <w:spacing w:val="-20"/>
      <w:sz w:val="26"/>
      <w:szCs w:val="26"/>
    </w:rPr>
  </w:style>
  <w:style w:type="paragraph" w:styleId="Heading1">
    <w:name w:val="heading 1"/>
    <w:aliases w:val="Заголовок 1 Знак1,Заголовок 1 Знак Знак,Заголовок 1 Знак1 Знак Знак,Заголовок 1 Знак Знак Знак Знак,Заголовок 1 Знак1 Знак Знак Знак Знак,Заголовок 1 Знак Знак Знак Знак Знак Знак,Знак2 Знак Знак Знак Знак Знак Знак,Знак2"/>
    <w:basedOn w:val="Normal"/>
    <w:next w:val="Normal"/>
    <w:link w:val="Heading1Char"/>
    <w:uiPriority w:val="99"/>
    <w:qFormat/>
    <w:rsid w:val="00D30B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816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1342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15280"/>
    <w:pPr>
      <w:keepNext/>
      <w:widowControl/>
      <w:outlineLvl w:val="4"/>
    </w:pPr>
    <w:rPr>
      <w:b/>
      <w:bCs/>
      <w:spacing w:val="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30B57"/>
    <w:pPr>
      <w:keepNext/>
      <w:widowControl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F7E62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471B2"/>
    <w:pPr>
      <w:keepNext/>
      <w:widowControl/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Заголовок 1 Знак1 Char,Заголовок 1 Знак Знак Char,Заголовок 1 Знак1 Знак Знак Char,Заголовок 1 Знак Знак Знак Знак Char,Заголовок 1 Знак1 Знак Знак Знак Знак Char,Заголовок 1 Знак Знак Знак Знак Знак Знак Char,Знак2 Char"/>
    <w:basedOn w:val="DefaultParagraphFont"/>
    <w:link w:val="Heading1"/>
    <w:uiPriority w:val="99"/>
    <w:locked/>
    <w:rsid w:val="003D54D4"/>
    <w:rPr>
      <w:rFonts w:ascii="Arial" w:hAnsi="Arial"/>
      <w:b/>
      <w:spacing w:val="-20"/>
      <w:kern w:val="32"/>
      <w:sz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C613A"/>
    <w:rPr>
      <w:rFonts w:ascii="Arial" w:hAnsi="Arial"/>
      <w:b/>
      <w:i/>
      <w:spacing w:val="-20"/>
      <w:sz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01342"/>
    <w:rPr>
      <w:b/>
      <w:spacing w:val="-20"/>
      <w:sz w:val="28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5280"/>
    <w:rPr>
      <w:rFonts w:ascii="Courier New" w:hAnsi="Courier New"/>
      <w:b/>
      <w:sz w:val="24"/>
      <w:lang w:val="ru-RU"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473C6"/>
    <w:rPr>
      <w:rFonts w:ascii="Courier New" w:hAnsi="Courier New"/>
      <w:spacing w:val="-20"/>
      <w:sz w:val="24"/>
      <w:lang w:val="ru-RU"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/>
      <w:i/>
      <w:spacing w:val="-20"/>
      <w:sz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471B2"/>
    <w:rPr>
      <w:rFonts w:ascii="Courier New" w:hAnsi="Courier New"/>
      <w:spacing w:val="-20"/>
      <w:sz w:val="26"/>
      <w:lang w:val="ru-RU" w:eastAsia="ru-RU"/>
    </w:rPr>
  </w:style>
  <w:style w:type="paragraph" w:customStyle="1" w:styleId="a">
    <w:name w:val="МЕРОПР"/>
    <w:basedOn w:val="Normal"/>
    <w:link w:val="a0"/>
    <w:autoRedefine/>
    <w:uiPriority w:val="99"/>
    <w:rsid w:val="00B4068A"/>
    <w:pPr>
      <w:tabs>
        <w:tab w:val="left" w:pos="72"/>
      </w:tabs>
      <w:ind w:right="142"/>
    </w:pPr>
    <w:rPr>
      <w:rFonts w:cs="Times New Roman"/>
      <w:b/>
      <w:color w:val="000000"/>
      <w:spacing w:val="0"/>
      <w:sz w:val="28"/>
      <w:szCs w:val="28"/>
    </w:rPr>
  </w:style>
  <w:style w:type="paragraph" w:customStyle="1" w:styleId="1">
    <w:name w:val="меропр1"/>
    <w:basedOn w:val="a"/>
    <w:uiPriority w:val="99"/>
    <w:rsid w:val="0008296E"/>
    <w:pPr>
      <w:spacing w:line="240" w:lineRule="exact"/>
      <w:jc w:val="center"/>
    </w:pPr>
    <w:rPr>
      <w:bCs/>
      <w:i/>
      <w:iCs/>
      <w:caps/>
      <w:sz w:val="27"/>
      <w:szCs w:val="27"/>
    </w:rPr>
  </w:style>
  <w:style w:type="paragraph" w:customStyle="1" w:styleId="2">
    <w:name w:val="меропр2"/>
    <w:basedOn w:val="a"/>
    <w:uiPriority w:val="99"/>
    <w:rsid w:val="0008296E"/>
    <w:pPr>
      <w:spacing w:line="240" w:lineRule="exact"/>
      <w:jc w:val="center"/>
    </w:pPr>
    <w:rPr>
      <w:bCs/>
      <w:caps/>
    </w:rPr>
  </w:style>
  <w:style w:type="paragraph" w:customStyle="1" w:styleId="3">
    <w:name w:val="меропр3"/>
    <w:basedOn w:val="a"/>
    <w:uiPriority w:val="99"/>
    <w:rsid w:val="0008296E"/>
    <w:pPr>
      <w:spacing w:line="240" w:lineRule="exact"/>
      <w:jc w:val="center"/>
    </w:pPr>
    <w:rPr>
      <w:i/>
      <w:iCs/>
    </w:rPr>
  </w:style>
  <w:style w:type="paragraph" w:styleId="BodyText3">
    <w:name w:val="Body Text 3"/>
    <w:basedOn w:val="Normal"/>
    <w:link w:val="BodyText3Char"/>
    <w:uiPriority w:val="99"/>
    <w:rsid w:val="00D30B57"/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Courier New" w:hAnsi="Courier New"/>
      <w:spacing w:val="-20"/>
      <w:sz w:val="16"/>
    </w:rPr>
  </w:style>
  <w:style w:type="paragraph" w:styleId="BodyText">
    <w:name w:val="Body Text"/>
    <w:aliases w:val="Знак Знак Знак,Знак Знак Знак Знак Знак Знак Знак Знак Знак Знак Знак Знак,Знак Знак Знак Знак Знак Знак Знак Знак Знак Знак Знак,Знак,Знак1"/>
    <w:basedOn w:val="Normal"/>
    <w:link w:val="BodyTextChar1"/>
    <w:uiPriority w:val="99"/>
    <w:rsid w:val="00D30B57"/>
    <w:rPr>
      <w:spacing w:val="0"/>
      <w:sz w:val="28"/>
      <w:szCs w:val="28"/>
    </w:rPr>
  </w:style>
  <w:style w:type="character" w:customStyle="1" w:styleId="BodyTextChar">
    <w:name w:val="Body Text Char"/>
    <w:aliases w:val="Знак Знак Знак Char,Знак Знак Знак Знак Знак Знак Знак Знак Знак Знак Знак Знак Char,Знак Знак Знак Знак Знак Знак Знак Знак Знак Знак Знак Char,Знак Char,Знак1 Char"/>
    <w:basedOn w:val="DefaultParagraphFont"/>
    <w:link w:val="BodyText"/>
    <w:uiPriority w:val="99"/>
    <w:locked/>
    <w:rsid w:val="001B38CB"/>
    <w:rPr>
      <w:rFonts w:ascii="Times New Roman" w:hAnsi="Times New Roman"/>
      <w:sz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D30B57"/>
    <w:pPr>
      <w:widowControl/>
      <w:spacing w:after="120"/>
      <w:ind w:left="283"/>
    </w:pPr>
    <w:rPr>
      <w:spacing w:val="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13893"/>
    <w:rPr>
      <w:rFonts w:ascii="Courier New" w:hAnsi="Courier New"/>
      <w:lang w:val="ru-RU" w:eastAsia="ru-RU"/>
    </w:rPr>
  </w:style>
  <w:style w:type="paragraph" w:styleId="BodyText2">
    <w:name w:val="Body Text 2"/>
    <w:basedOn w:val="Normal"/>
    <w:link w:val="BodyText2Char"/>
    <w:uiPriority w:val="99"/>
    <w:rsid w:val="00D30B5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F277B"/>
    <w:rPr>
      <w:rFonts w:ascii="Courier New" w:hAnsi="Courier New"/>
      <w:spacing w:val="-20"/>
      <w:sz w:val="26"/>
      <w:lang w:val="ru-RU" w:eastAsia="ru-RU"/>
    </w:rPr>
  </w:style>
  <w:style w:type="character" w:customStyle="1" w:styleId="a1">
    <w:name w:val="Г"/>
    <w:uiPriority w:val="99"/>
    <w:rsid w:val="00D30B57"/>
    <w:rPr>
      <w:color w:val="0000FF"/>
      <w:u w:val="single"/>
    </w:rPr>
  </w:style>
  <w:style w:type="table" w:styleId="TableGrid">
    <w:name w:val="Table Grid"/>
    <w:basedOn w:val="TableNormal"/>
    <w:uiPriority w:val="99"/>
    <w:rsid w:val="00D30B57"/>
    <w:pPr>
      <w:ind w:left="835"/>
    </w:pPr>
    <w:rPr>
      <w:rFonts w:ascii="Courier New" w:hAnsi="Courier New" w:cs="Courier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01D64"/>
    <w:pPr>
      <w:widowControl/>
      <w:tabs>
        <w:tab w:val="center" w:pos="4153"/>
        <w:tab w:val="right" w:pos="8306"/>
      </w:tabs>
    </w:pPr>
    <w:rPr>
      <w:spacing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3263B"/>
    <w:rPr>
      <w:rFonts w:ascii="Courier New" w:hAnsi="Courier New"/>
      <w:lang w:val="ru-RU" w:eastAsia="ru-RU"/>
    </w:rPr>
  </w:style>
  <w:style w:type="paragraph" w:styleId="List2">
    <w:name w:val="List 2"/>
    <w:basedOn w:val="Normal"/>
    <w:uiPriority w:val="99"/>
    <w:rsid w:val="00701D64"/>
    <w:pPr>
      <w:widowControl/>
      <w:ind w:left="720" w:hanging="360"/>
    </w:pPr>
    <w:rPr>
      <w:spacing w:val="0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701D6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30BF6"/>
    <w:rPr>
      <w:rFonts w:ascii="Courier New" w:hAnsi="Courier New"/>
      <w:spacing w:val="-20"/>
      <w:sz w:val="26"/>
      <w:lang w:val="ru-RU" w:eastAsia="ru-RU"/>
    </w:rPr>
  </w:style>
  <w:style w:type="paragraph" w:styleId="Title">
    <w:name w:val="Title"/>
    <w:aliases w:val="Title Char Знак Знак,Title Char Знак"/>
    <w:basedOn w:val="Normal"/>
    <w:link w:val="TitleChar1"/>
    <w:uiPriority w:val="99"/>
    <w:qFormat/>
    <w:rsid w:val="001F397C"/>
    <w:pPr>
      <w:tabs>
        <w:tab w:val="left" w:pos="6663"/>
        <w:tab w:val="left" w:pos="6946"/>
      </w:tabs>
      <w:spacing w:line="20" w:lineRule="atLeast"/>
      <w:jc w:val="center"/>
    </w:pPr>
    <w:rPr>
      <w:rFonts w:ascii="Baltica" w:hAnsi="Baltica" w:cs="Baltica"/>
      <w:b/>
      <w:bCs/>
      <w:spacing w:val="0"/>
      <w:sz w:val="28"/>
      <w:szCs w:val="28"/>
    </w:rPr>
  </w:style>
  <w:style w:type="character" w:customStyle="1" w:styleId="TitleChar">
    <w:name w:val="Title Char"/>
    <w:aliases w:val="Title Char Знак Знак Char,Title Char Знак Char"/>
    <w:basedOn w:val="DefaultParagraphFont"/>
    <w:link w:val="Title"/>
    <w:uiPriority w:val="99"/>
    <w:locked/>
    <w:rsid w:val="00E13893"/>
    <w:rPr>
      <w:rFonts w:ascii="Calibri" w:hAnsi="Calibri"/>
      <w:b/>
      <w:sz w:val="24"/>
      <w:lang w:val="ru-RU" w:eastAsia="ru-RU"/>
    </w:rPr>
  </w:style>
  <w:style w:type="character" w:customStyle="1" w:styleId="TitleChar1">
    <w:name w:val="Title Char1"/>
    <w:aliases w:val="Title Char Знак Знак Char1,Title Char Знак Char1"/>
    <w:link w:val="Title"/>
    <w:uiPriority w:val="99"/>
    <w:locked/>
    <w:rsid w:val="001F397C"/>
    <w:rPr>
      <w:rFonts w:ascii="Baltica" w:hAnsi="Baltica"/>
      <w:b/>
      <w:sz w:val="28"/>
      <w:lang w:val="ru-RU" w:eastAsia="ru-RU"/>
    </w:rPr>
  </w:style>
  <w:style w:type="paragraph" w:styleId="NoSpacing">
    <w:name w:val="No Spacing"/>
    <w:link w:val="NoSpacingChar"/>
    <w:uiPriority w:val="99"/>
    <w:qFormat/>
    <w:rsid w:val="007609D7"/>
    <w:pPr>
      <w:jc w:val="center"/>
    </w:pPr>
    <w:rPr>
      <w:rFonts w:ascii="Calibri" w:hAnsi="Calibri"/>
      <w:lang w:eastAsia="en-US"/>
    </w:rPr>
  </w:style>
  <w:style w:type="character" w:styleId="Strong">
    <w:name w:val="Strong"/>
    <w:basedOn w:val="DefaultParagraphFont"/>
    <w:uiPriority w:val="99"/>
    <w:qFormat/>
    <w:rsid w:val="003B1F0C"/>
    <w:rPr>
      <w:rFonts w:cs="Times New Roman"/>
      <w:b/>
    </w:rPr>
  </w:style>
  <w:style w:type="paragraph" w:styleId="BodyTextIndent3">
    <w:name w:val="Body Text Indent 3"/>
    <w:basedOn w:val="Normal"/>
    <w:link w:val="BodyTextIndent3Char"/>
    <w:uiPriority w:val="99"/>
    <w:rsid w:val="009B7B5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E4855"/>
    <w:rPr>
      <w:rFonts w:ascii="Courier New" w:hAnsi="Courier New"/>
      <w:spacing w:val="-20"/>
      <w:sz w:val="16"/>
      <w:lang w:val="ru-RU" w:eastAsia="ru-RU"/>
    </w:rPr>
  </w:style>
  <w:style w:type="paragraph" w:customStyle="1" w:styleId="4">
    <w:name w:val="çàãîëîâîê 4"/>
    <w:basedOn w:val="Normal"/>
    <w:next w:val="Normal"/>
    <w:uiPriority w:val="99"/>
    <w:rsid w:val="009B7B5A"/>
    <w:pPr>
      <w:keepNext/>
      <w:jc w:val="center"/>
    </w:pPr>
    <w:rPr>
      <w:b/>
      <w:bCs/>
    </w:rPr>
  </w:style>
  <w:style w:type="paragraph" w:customStyle="1" w:styleId="a2">
    <w:name w:val="Стиль"/>
    <w:uiPriority w:val="99"/>
    <w:rsid w:val="0005727E"/>
    <w:pPr>
      <w:widowControl w:val="0"/>
      <w:autoSpaceDE w:val="0"/>
      <w:autoSpaceDN w:val="0"/>
    </w:pPr>
    <w:rPr>
      <w:rFonts w:ascii="Courier New" w:hAnsi="Courier New" w:cs="Courier New"/>
      <w:spacing w:val="-1"/>
      <w:kern w:val="65535"/>
      <w:position w:val="-1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150AA3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2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15D8A"/>
    <w:rPr>
      <w:rFonts w:ascii="Tahoma" w:hAnsi="Tahoma"/>
      <w:spacing w:val="-20"/>
      <w:sz w:val="16"/>
      <w:lang w:val="ru-RU" w:eastAsia="ru-RU"/>
    </w:rPr>
  </w:style>
  <w:style w:type="paragraph" w:customStyle="1" w:styleId="10">
    <w:name w:val="заголовок 1"/>
    <w:basedOn w:val="Normal"/>
    <w:next w:val="Normal"/>
    <w:uiPriority w:val="99"/>
    <w:rsid w:val="00CE2D8C"/>
    <w:pPr>
      <w:keepNext/>
      <w:jc w:val="center"/>
    </w:pPr>
    <w:rPr>
      <w:rFonts w:ascii="Times New Roman" w:hAnsi="Times New Roman" w:cs="Times New Roman"/>
      <w:spacing w:val="0"/>
      <w:sz w:val="24"/>
      <w:szCs w:val="24"/>
    </w:rPr>
  </w:style>
  <w:style w:type="paragraph" w:customStyle="1" w:styleId="9">
    <w:name w:val="çàãîëîâîê 9"/>
    <w:basedOn w:val="Normal"/>
    <w:next w:val="Normal"/>
    <w:uiPriority w:val="99"/>
    <w:rsid w:val="00393593"/>
    <w:pPr>
      <w:keepNext/>
    </w:pPr>
  </w:style>
  <w:style w:type="paragraph" w:customStyle="1" w:styleId="11">
    <w:name w:val="Абзац списка1"/>
    <w:basedOn w:val="Normal"/>
    <w:uiPriority w:val="99"/>
    <w:rsid w:val="00CC7F1F"/>
    <w:pPr>
      <w:adjustRightInd w:val="0"/>
      <w:ind w:left="720"/>
      <w:contextualSpacing/>
    </w:pPr>
    <w:rPr>
      <w:rFonts w:ascii="Times New Roman" w:hAnsi="Times New Roman" w:cs="Times New Roman"/>
      <w:spacing w:val="0"/>
      <w:sz w:val="20"/>
      <w:szCs w:val="20"/>
    </w:rPr>
  </w:style>
  <w:style w:type="paragraph" w:customStyle="1" w:styleId="20">
    <w:name w:val="заголовок 2"/>
    <w:basedOn w:val="Normal"/>
    <w:next w:val="Normal"/>
    <w:uiPriority w:val="99"/>
    <w:rsid w:val="00CC7F1F"/>
    <w:pPr>
      <w:keepNext/>
      <w:autoSpaceDE/>
      <w:autoSpaceDN/>
    </w:pPr>
    <w:rPr>
      <w:rFonts w:ascii="Times New Roman" w:hAnsi="Times New Roman" w:cs="Times New Roman"/>
      <w:spacing w:val="0"/>
      <w:sz w:val="28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83263B"/>
    <w:pPr>
      <w:widowControl/>
      <w:shd w:val="clear" w:color="auto" w:fill="000080"/>
      <w:autoSpaceDE/>
      <w:autoSpaceDN/>
    </w:pPr>
    <w:rPr>
      <w:rFonts w:ascii="Times New Roman" w:hAnsi="Times New Roman" w:cs="Times New Roman"/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spacing w:val="-20"/>
      <w:sz w:val="2"/>
    </w:rPr>
  </w:style>
  <w:style w:type="paragraph" w:styleId="BlockText">
    <w:name w:val="Block Text"/>
    <w:basedOn w:val="Normal"/>
    <w:uiPriority w:val="99"/>
    <w:rsid w:val="00097CAD"/>
    <w:pPr>
      <w:widowControl/>
      <w:tabs>
        <w:tab w:val="left" w:pos="2694"/>
      </w:tabs>
      <w:ind w:left="2694" w:right="88"/>
    </w:pPr>
    <w:rPr>
      <w:spacing w:val="0"/>
      <w:sz w:val="20"/>
      <w:szCs w:val="20"/>
    </w:rPr>
  </w:style>
  <w:style w:type="character" w:styleId="PageNumber">
    <w:name w:val="page number"/>
    <w:basedOn w:val="DefaultParagraphFont"/>
    <w:uiPriority w:val="99"/>
    <w:rsid w:val="009513C3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AA06C2"/>
    <w:pPr>
      <w:widowControl/>
      <w:autoSpaceDE/>
      <w:autoSpaceDN/>
      <w:ind w:firstLine="709"/>
      <w:jc w:val="both"/>
    </w:pPr>
    <w:rPr>
      <w:rFonts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/>
      <w:spacing w:val="-20"/>
      <w:sz w:val="20"/>
    </w:rPr>
  </w:style>
  <w:style w:type="character" w:customStyle="1" w:styleId="apple-style-span">
    <w:name w:val="apple-style-span"/>
    <w:uiPriority w:val="99"/>
    <w:rsid w:val="00A70134"/>
  </w:style>
  <w:style w:type="character" w:customStyle="1" w:styleId="a3">
    <w:name w:val="Верхний колонтитул Знак"/>
    <w:uiPriority w:val="99"/>
    <w:locked/>
    <w:rsid w:val="00FD6F1E"/>
    <w:rPr>
      <w:rFonts w:ascii="Courier New" w:hAnsi="Courier New"/>
      <w:sz w:val="20"/>
    </w:rPr>
  </w:style>
  <w:style w:type="character" w:customStyle="1" w:styleId="110">
    <w:name w:val="Знак Знак11"/>
    <w:uiPriority w:val="99"/>
    <w:semiHidden/>
    <w:rsid w:val="00985E0D"/>
    <w:rPr>
      <w:rFonts w:ascii="Courier New" w:hAnsi="Courier New"/>
      <w:sz w:val="20"/>
    </w:rPr>
  </w:style>
  <w:style w:type="character" w:customStyle="1" w:styleId="apple-converted-space">
    <w:name w:val="apple-converted-space"/>
    <w:uiPriority w:val="99"/>
    <w:rsid w:val="00D96DB0"/>
  </w:style>
  <w:style w:type="paragraph" w:customStyle="1" w:styleId="a4">
    <w:name w:val="План на неделю"/>
    <w:basedOn w:val="a"/>
    <w:uiPriority w:val="99"/>
    <w:rsid w:val="00385C01"/>
    <w:rPr>
      <w:rFonts w:ascii="Times New Roman" w:hAnsi="Times New Roman"/>
      <w:bCs/>
      <w:color w:val="auto"/>
    </w:rPr>
  </w:style>
  <w:style w:type="paragraph" w:styleId="CommentText">
    <w:name w:val="annotation text"/>
    <w:basedOn w:val="Normal"/>
    <w:link w:val="CommentTextChar"/>
    <w:uiPriority w:val="99"/>
    <w:semiHidden/>
    <w:rsid w:val="00CF277B"/>
    <w:pPr>
      <w:widowControl/>
    </w:pPr>
    <w:rPr>
      <w:spacing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F277B"/>
    <w:rPr>
      <w:rFonts w:ascii="Courier New" w:hAnsi="Courier New"/>
      <w:lang w:val="ru-RU" w:eastAsia="ru-RU"/>
    </w:rPr>
  </w:style>
  <w:style w:type="character" w:customStyle="1" w:styleId="a0">
    <w:name w:val="МЕРОПР Знак"/>
    <w:link w:val="a"/>
    <w:uiPriority w:val="99"/>
    <w:locked/>
    <w:rsid w:val="00B4068A"/>
    <w:rPr>
      <w:rFonts w:ascii="Courier New" w:hAnsi="Courier New"/>
      <w:b/>
      <w:color w:val="000000"/>
      <w:sz w:val="28"/>
    </w:rPr>
  </w:style>
  <w:style w:type="paragraph" w:customStyle="1" w:styleId="Default">
    <w:name w:val="Default"/>
    <w:uiPriority w:val="99"/>
    <w:rsid w:val="00A63B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1">
    <w:name w:val="Body Text Char1"/>
    <w:aliases w:val="Знак Знак Знак Char1,Знак Знак Знак Знак Знак Знак Знак Знак Знак Знак Знак Знак Char1,Знак Знак Знак Знак Знак Знак Знак Знак Знак Знак Знак Char1,Знак Char1,Знак1 Char1"/>
    <w:link w:val="BodyText"/>
    <w:uiPriority w:val="99"/>
    <w:locked/>
    <w:rsid w:val="00706CAA"/>
    <w:rPr>
      <w:rFonts w:ascii="Courier New" w:hAnsi="Courier New"/>
      <w:sz w:val="28"/>
      <w:lang w:val="ru-RU" w:eastAsia="ru-RU"/>
    </w:rPr>
  </w:style>
  <w:style w:type="character" w:customStyle="1" w:styleId="12">
    <w:name w:val="Заголовок 1 Знак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,Знак2 Знак"/>
    <w:uiPriority w:val="99"/>
    <w:locked/>
    <w:rsid w:val="008B78BF"/>
    <w:rPr>
      <w:rFonts w:ascii="Cambria" w:hAnsi="Cambria"/>
      <w:b/>
      <w:kern w:val="32"/>
      <w:sz w:val="32"/>
    </w:rPr>
  </w:style>
  <w:style w:type="character" w:customStyle="1" w:styleId="a5">
    <w:name w:val="Текст примечания Знак"/>
    <w:uiPriority w:val="99"/>
    <w:semiHidden/>
    <w:locked/>
    <w:rsid w:val="00C8648A"/>
    <w:rPr>
      <w:rFonts w:ascii="Courier New" w:hAnsi="Courier New"/>
      <w:sz w:val="20"/>
    </w:rPr>
  </w:style>
  <w:style w:type="character" w:customStyle="1" w:styleId="21">
    <w:name w:val="Основной текст 2 Знак"/>
    <w:uiPriority w:val="99"/>
    <w:semiHidden/>
    <w:locked/>
    <w:rsid w:val="00702120"/>
    <w:rPr>
      <w:rFonts w:ascii="Courier New" w:hAnsi="Courier New"/>
      <w:sz w:val="20"/>
    </w:rPr>
  </w:style>
  <w:style w:type="table" w:styleId="TableGrid1">
    <w:name w:val="Table Grid 1"/>
    <w:basedOn w:val="TableNormal"/>
    <w:uiPriority w:val="99"/>
    <w:rsid w:val="00C15D8A"/>
    <w:pPr>
      <w:widowControl w:val="0"/>
      <w:autoSpaceDE w:val="0"/>
      <w:autoSpaceDN w:val="0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link w:val="FooterChar"/>
    <w:uiPriority w:val="99"/>
    <w:rsid w:val="00C67B4D"/>
    <w:pPr>
      <w:widowControl/>
      <w:tabs>
        <w:tab w:val="center" w:pos="4153"/>
        <w:tab w:val="right" w:pos="8306"/>
      </w:tabs>
    </w:pPr>
    <w:rPr>
      <w:spacing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7B4D"/>
    <w:rPr>
      <w:rFonts w:ascii="Courier New" w:hAnsi="Courier New"/>
      <w:lang w:val="ru-RU" w:eastAsia="ru-RU"/>
    </w:rPr>
  </w:style>
  <w:style w:type="character" w:customStyle="1" w:styleId="FontStyle20">
    <w:name w:val="Font Style20"/>
    <w:uiPriority w:val="99"/>
    <w:rsid w:val="00FB6445"/>
    <w:rPr>
      <w:rFonts w:ascii="Times New Roman" w:hAnsi="Times New Roman"/>
      <w:b/>
      <w:sz w:val="24"/>
    </w:rPr>
  </w:style>
  <w:style w:type="table" w:styleId="Table3Deffects1">
    <w:name w:val="Table 3D effects 1"/>
    <w:basedOn w:val="TableNormal"/>
    <w:uiPriority w:val="99"/>
    <w:rsid w:val="002A18EC"/>
    <w:pPr>
      <w:widowControl w:val="0"/>
      <w:autoSpaceDE w:val="0"/>
      <w:autoSpaceDN w:val="0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a6">
    <w:name w:val="Основной текст с отступом Знак"/>
    <w:uiPriority w:val="99"/>
    <w:locked/>
    <w:rsid w:val="00527317"/>
    <w:rPr>
      <w:rFonts w:ascii="Courier New" w:hAnsi="Courier New"/>
      <w:lang w:val="ru-RU" w:eastAsia="ru-RU"/>
    </w:rPr>
  </w:style>
  <w:style w:type="paragraph" w:customStyle="1" w:styleId="13">
    <w:name w:val="Без интервала1"/>
    <w:uiPriority w:val="99"/>
    <w:rsid w:val="006A7238"/>
    <w:rPr>
      <w:rFonts w:ascii="Calibri" w:hAnsi="Calibri" w:cs="Calibri"/>
      <w:lang w:eastAsia="en-US"/>
    </w:rPr>
  </w:style>
  <w:style w:type="paragraph" w:customStyle="1" w:styleId="210">
    <w:name w:val="Основной текст 21"/>
    <w:basedOn w:val="Normal"/>
    <w:uiPriority w:val="99"/>
    <w:rsid w:val="004558A6"/>
    <w:pPr>
      <w:widowControl/>
      <w:overflowPunct w:val="0"/>
      <w:adjustRightInd w:val="0"/>
      <w:jc w:val="center"/>
      <w:textAlignment w:val="baseline"/>
    </w:pPr>
    <w:rPr>
      <w:rFonts w:ascii="Times New Roman" w:hAnsi="Times New Roman" w:cs="Times New Roman"/>
      <w:spacing w:val="0"/>
      <w:sz w:val="24"/>
      <w:szCs w:val="20"/>
    </w:rPr>
  </w:style>
  <w:style w:type="character" w:customStyle="1" w:styleId="40">
    <w:name w:val="Заголовок 4 Знак"/>
    <w:uiPriority w:val="99"/>
    <w:locked/>
    <w:rsid w:val="00D44B39"/>
    <w:rPr>
      <w:rFonts w:ascii="Courier New" w:hAnsi="Courier New"/>
      <w:b/>
      <w:spacing w:val="-20"/>
      <w:sz w:val="26"/>
      <w:lang w:val="ru-RU" w:eastAsia="ru-RU"/>
    </w:rPr>
  </w:style>
  <w:style w:type="character" w:customStyle="1" w:styleId="5">
    <w:name w:val="Заголовок 5 Знак"/>
    <w:uiPriority w:val="99"/>
    <w:semiHidden/>
    <w:locked/>
    <w:rsid w:val="002C25B2"/>
    <w:rPr>
      <w:rFonts w:ascii="Calibri" w:hAnsi="Calibri"/>
      <w:b/>
      <w:i/>
      <w:sz w:val="26"/>
    </w:rPr>
  </w:style>
  <w:style w:type="paragraph" w:customStyle="1" w:styleId="Oglav">
    <w:name w:val="Oglav"/>
    <w:basedOn w:val="Normal"/>
    <w:uiPriority w:val="99"/>
    <w:rsid w:val="00AF00FE"/>
    <w:pPr>
      <w:widowControl/>
      <w:autoSpaceDE/>
      <w:autoSpaceDN/>
      <w:ind w:firstLine="567"/>
      <w:jc w:val="both"/>
    </w:pPr>
    <w:rPr>
      <w:rFonts w:ascii="Verdana" w:hAnsi="Verdana" w:cs="Times New Roman"/>
      <w:b/>
      <w:bCs/>
      <w:spacing w:val="0"/>
      <w:sz w:val="24"/>
      <w:szCs w:val="24"/>
    </w:rPr>
  </w:style>
  <w:style w:type="character" w:customStyle="1" w:styleId="17">
    <w:name w:val="Знак Знак17"/>
    <w:uiPriority w:val="99"/>
    <w:semiHidden/>
    <w:rsid w:val="008E7524"/>
    <w:rPr>
      <w:rFonts w:ascii="Courier New" w:hAnsi="Courier New"/>
      <w:b/>
      <w:spacing w:val="-20"/>
      <w:sz w:val="26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rsid w:val="001B38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pacing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B38CB"/>
    <w:rPr>
      <w:rFonts w:ascii="Courier New" w:hAnsi="Courier New"/>
      <w:lang w:val="ru-RU" w:eastAsia="ru-RU"/>
    </w:rPr>
  </w:style>
  <w:style w:type="paragraph" w:customStyle="1" w:styleId="22">
    <w:name w:val="Без интервала2"/>
    <w:uiPriority w:val="99"/>
    <w:rsid w:val="002145F2"/>
    <w:rPr>
      <w:sz w:val="28"/>
      <w:szCs w:val="24"/>
    </w:rPr>
  </w:style>
  <w:style w:type="paragraph" w:customStyle="1" w:styleId="western">
    <w:name w:val="western"/>
    <w:basedOn w:val="Normal"/>
    <w:uiPriority w:val="99"/>
    <w:rsid w:val="00F74F78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</w:rPr>
  </w:style>
  <w:style w:type="paragraph" w:customStyle="1" w:styleId="30">
    <w:name w:val="Без интервала3"/>
    <w:uiPriority w:val="99"/>
    <w:rsid w:val="00B8633E"/>
    <w:rPr>
      <w:rFonts w:ascii="Calibri" w:hAnsi="Calibri"/>
      <w:lang w:eastAsia="en-US"/>
    </w:rPr>
  </w:style>
  <w:style w:type="paragraph" w:styleId="ListParagraph">
    <w:name w:val="List Paragraph"/>
    <w:basedOn w:val="Normal"/>
    <w:uiPriority w:val="99"/>
    <w:qFormat/>
    <w:rsid w:val="006F58F4"/>
    <w:pPr>
      <w:widowControl/>
      <w:autoSpaceDE/>
      <w:autoSpaceDN/>
      <w:ind w:left="720"/>
      <w:contextualSpacing/>
    </w:pPr>
    <w:rPr>
      <w:rFonts w:ascii="Times New Roman" w:hAnsi="Times New Roman" w:cs="Times New Roman"/>
      <w:spacing w:val="0"/>
      <w:sz w:val="24"/>
      <w:szCs w:val="24"/>
    </w:rPr>
  </w:style>
  <w:style w:type="paragraph" w:customStyle="1" w:styleId="a7">
    <w:name w:val="План"/>
    <w:basedOn w:val="BodyText2"/>
    <w:uiPriority w:val="99"/>
    <w:rsid w:val="00754E0D"/>
    <w:pPr>
      <w:widowControl/>
      <w:autoSpaceDE/>
      <w:autoSpaceDN/>
      <w:spacing w:after="0" w:line="240" w:lineRule="auto"/>
    </w:pPr>
    <w:rPr>
      <w:b/>
      <w:bCs/>
      <w:spacing w:val="0"/>
      <w:sz w:val="24"/>
      <w:szCs w:val="24"/>
    </w:rPr>
  </w:style>
  <w:style w:type="character" w:styleId="Hyperlink">
    <w:name w:val="Hyperlink"/>
    <w:basedOn w:val="DefaultParagraphFont"/>
    <w:uiPriority w:val="99"/>
    <w:rsid w:val="00166372"/>
    <w:rPr>
      <w:rFonts w:cs="Times New Roman"/>
      <w:color w:val="0000FF"/>
      <w:u w:val="single"/>
    </w:rPr>
  </w:style>
  <w:style w:type="character" w:customStyle="1" w:styleId="NoSpacingChar">
    <w:name w:val="No Spacing Char"/>
    <w:link w:val="NoSpacing"/>
    <w:uiPriority w:val="99"/>
    <w:locked/>
    <w:rsid w:val="004B2DA9"/>
    <w:rPr>
      <w:rFonts w:ascii="Calibri" w:hAnsi="Calibri"/>
      <w:sz w:val="22"/>
      <w:lang w:val="ru-RU" w:eastAsia="en-US"/>
    </w:rPr>
  </w:style>
  <w:style w:type="paragraph" w:customStyle="1" w:styleId="23">
    <w:name w:val="Абзац списка2"/>
    <w:basedOn w:val="Normal"/>
    <w:uiPriority w:val="99"/>
    <w:rsid w:val="009B43AC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 w:cs="Times New Roman"/>
      <w:spacing w:val="0"/>
      <w:sz w:val="22"/>
      <w:szCs w:val="22"/>
      <w:lang w:eastAsia="en-US"/>
    </w:rPr>
  </w:style>
  <w:style w:type="character" w:customStyle="1" w:styleId="14">
    <w:name w:val="Название Знак1"/>
    <w:uiPriority w:val="99"/>
    <w:locked/>
    <w:rsid w:val="00F5218B"/>
    <w:rPr>
      <w:rFonts w:ascii="Calibri" w:hAnsi="Calibri"/>
      <w:sz w:val="28"/>
    </w:rPr>
  </w:style>
  <w:style w:type="character" w:customStyle="1" w:styleId="a8">
    <w:name w:val="Основной текст_"/>
    <w:link w:val="15"/>
    <w:uiPriority w:val="99"/>
    <w:locked/>
    <w:rsid w:val="00F76F53"/>
    <w:rPr>
      <w:spacing w:val="8"/>
      <w:sz w:val="28"/>
      <w:shd w:val="clear" w:color="auto" w:fill="FFFFFF"/>
    </w:rPr>
  </w:style>
  <w:style w:type="paragraph" w:customStyle="1" w:styleId="15">
    <w:name w:val="Основной текст1"/>
    <w:basedOn w:val="Normal"/>
    <w:link w:val="a8"/>
    <w:uiPriority w:val="99"/>
    <w:rsid w:val="00F76F53"/>
    <w:pPr>
      <w:widowControl/>
      <w:shd w:val="clear" w:color="auto" w:fill="FFFFFF"/>
      <w:autoSpaceDE/>
      <w:autoSpaceDN/>
      <w:spacing w:line="552" w:lineRule="exact"/>
      <w:ind w:hanging="340"/>
      <w:jc w:val="both"/>
    </w:pPr>
    <w:rPr>
      <w:rFonts w:ascii="Times New Roman" w:hAnsi="Times New Roman" w:cs="Times New Roman"/>
      <w:spacing w:val="8"/>
      <w:sz w:val="28"/>
      <w:szCs w:val="28"/>
    </w:rPr>
  </w:style>
  <w:style w:type="paragraph" w:customStyle="1" w:styleId="16">
    <w:name w:val="Основной текст с отступом1"/>
    <w:basedOn w:val="Normal"/>
    <w:link w:val="BodyTextIndent0"/>
    <w:uiPriority w:val="99"/>
    <w:rsid w:val="008F0BFF"/>
    <w:pPr>
      <w:widowControl/>
      <w:autoSpaceDE/>
      <w:autoSpaceDN/>
      <w:spacing w:after="120"/>
      <w:ind w:left="283"/>
    </w:pPr>
    <w:rPr>
      <w:rFonts w:ascii="Calibri" w:hAnsi="Calibri" w:cs="Times New Roman"/>
      <w:spacing w:val="0"/>
      <w:sz w:val="22"/>
      <w:szCs w:val="20"/>
    </w:rPr>
  </w:style>
  <w:style w:type="character" w:customStyle="1" w:styleId="BodyTextIndent0">
    <w:name w:val="Body Text Indent Знак"/>
    <w:link w:val="16"/>
    <w:uiPriority w:val="99"/>
    <w:locked/>
    <w:rsid w:val="008F0BFF"/>
    <w:rPr>
      <w:rFonts w:ascii="Calibri" w:hAnsi="Calibri"/>
      <w:sz w:val="22"/>
    </w:rPr>
  </w:style>
  <w:style w:type="paragraph" w:customStyle="1" w:styleId="anonsexpo">
    <w:name w:val="anonsexpo"/>
    <w:basedOn w:val="Normal"/>
    <w:uiPriority w:val="99"/>
    <w:rsid w:val="00C7590B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808000"/>
      <w:spacing w:val="0"/>
      <w:sz w:val="27"/>
      <w:szCs w:val="27"/>
    </w:rPr>
  </w:style>
  <w:style w:type="character" w:styleId="Emphasis">
    <w:name w:val="Emphasis"/>
    <w:basedOn w:val="DefaultParagraphFont"/>
    <w:uiPriority w:val="99"/>
    <w:qFormat/>
    <w:rsid w:val="00BC152B"/>
    <w:rPr>
      <w:rFonts w:cs="Times New Roman"/>
      <w:i/>
    </w:rPr>
  </w:style>
  <w:style w:type="paragraph" w:customStyle="1" w:styleId="p3">
    <w:name w:val="p3"/>
    <w:basedOn w:val="Normal"/>
    <w:uiPriority w:val="99"/>
    <w:rsid w:val="00D547D9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</w:rPr>
  </w:style>
  <w:style w:type="character" w:customStyle="1" w:styleId="18">
    <w:name w:val="Без интервала Знак1"/>
    <w:uiPriority w:val="99"/>
    <w:locked/>
    <w:rsid w:val="007F5838"/>
    <w:rPr>
      <w:rFonts w:ascii="Calibri" w:hAnsi="Calibri"/>
    </w:rPr>
  </w:style>
  <w:style w:type="paragraph" w:customStyle="1" w:styleId="a9">
    <w:name w:val="Содержимое таблицы"/>
    <w:basedOn w:val="Normal"/>
    <w:uiPriority w:val="99"/>
    <w:rsid w:val="001A7002"/>
    <w:pPr>
      <w:suppressLineNumbers/>
      <w:suppressAutoHyphens/>
      <w:autoSpaceDE/>
      <w:autoSpaceDN/>
    </w:pPr>
    <w:rPr>
      <w:rFonts w:ascii="Times New Roman" w:hAnsi="Times New Roman" w:cs="Times New Roman"/>
      <w:spacing w:val="0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8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446</Words>
  <Characters>2543</Characters>
  <Application>Microsoft Office Outlook</Application>
  <DocSecurity>0</DocSecurity>
  <Lines>0</Lines>
  <Paragraphs>0</Paragraphs>
  <ScaleCrop>false</ScaleCrop>
  <Company>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АДМИНИСТРАТИВНЫХ ОКРУГАХ</dc:title>
  <dc:subject/>
  <dc:creator>panfilova</dc:creator>
  <cp:keywords/>
  <dc:description/>
  <cp:lastModifiedBy>gazeta3</cp:lastModifiedBy>
  <cp:revision>2</cp:revision>
  <cp:lastPrinted>2015-03-05T07:27:00Z</cp:lastPrinted>
  <dcterms:created xsi:type="dcterms:W3CDTF">2015-12-17T10:37:00Z</dcterms:created>
  <dcterms:modified xsi:type="dcterms:W3CDTF">2015-12-17T10:37:00Z</dcterms:modified>
</cp:coreProperties>
</file>